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497" w:type="dxa"/>
        <w:tblInd w:w="113" w:type="dxa"/>
        <w:tblLook w:val="04A0" w:firstRow="1" w:lastRow="0" w:firstColumn="1" w:lastColumn="0" w:noHBand="0" w:noVBand="1"/>
      </w:tblPr>
      <w:tblGrid>
        <w:gridCol w:w="3431"/>
        <w:gridCol w:w="6066"/>
      </w:tblGrid>
      <w:tr w:rsidR="00D304A9" w:rsidRPr="00725385" w14:paraId="0B707662" w14:textId="77777777" w:rsidTr="00D304A9">
        <w:trPr>
          <w:cantSplit/>
        </w:trPr>
        <w:tc>
          <w:tcPr>
            <w:tcW w:w="9497" w:type="dxa"/>
            <w:gridSpan w:val="2"/>
            <w:shd w:val="clear" w:color="auto" w:fill="D9D9D9" w:themeFill="background1" w:themeFillShade="D9"/>
          </w:tcPr>
          <w:p w14:paraId="61D6E087" w14:textId="77777777" w:rsidR="00D304A9" w:rsidRPr="00D304A9" w:rsidRDefault="00D304A9" w:rsidP="00CF0E1B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Allgemeine Gebäudedaten</w:t>
            </w:r>
          </w:p>
        </w:tc>
      </w:tr>
      <w:tr w:rsidR="006B61DD" w:rsidRPr="00725385" w14:paraId="1AEC5826" w14:textId="77777777" w:rsidTr="005761F8">
        <w:trPr>
          <w:cantSplit/>
        </w:trPr>
        <w:tc>
          <w:tcPr>
            <w:tcW w:w="3431" w:type="dxa"/>
          </w:tcPr>
          <w:p w14:paraId="747A512F" w14:textId="77777777" w:rsidR="006B61DD" w:rsidRPr="00725385" w:rsidRDefault="006B61DD" w:rsidP="006B61DD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Objekt-Nr.:</w:t>
            </w:r>
          </w:p>
        </w:tc>
        <w:tc>
          <w:tcPr>
            <w:tcW w:w="6066" w:type="dxa"/>
          </w:tcPr>
          <w:p w14:paraId="13897223" w14:textId="1BD65ACB" w:rsidR="006B61DD" w:rsidRPr="00725385" w:rsidRDefault="00DD5DAA" w:rsidP="006B61DD">
            <w:pPr>
              <w:pStyle w:val="Tabelle"/>
              <w:rPr>
                <w:rFonts w:cs="Arial"/>
              </w:rPr>
            </w:pPr>
            <w:r>
              <w:rPr>
                <w:b/>
              </w:rPr>
              <w:t>XXXX</w:t>
            </w:r>
          </w:p>
        </w:tc>
      </w:tr>
      <w:tr w:rsidR="006B61DD" w:rsidRPr="00725385" w14:paraId="1B1B65AF" w14:textId="77777777" w:rsidTr="005761F8">
        <w:trPr>
          <w:cantSplit/>
        </w:trPr>
        <w:tc>
          <w:tcPr>
            <w:tcW w:w="3431" w:type="dxa"/>
          </w:tcPr>
          <w:p w14:paraId="77FE5C74" w14:textId="77777777" w:rsidR="006B61DD" w:rsidRPr="00725385" w:rsidRDefault="006B61DD" w:rsidP="006B61DD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Bezeichnung, Firmenname:</w:t>
            </w:r>
          </w:p>
        </w:tc>
        <w:tc>
          <w:tcPr>
            <w:tcW w:w="6066" w:type="dxa"/>
          </w:tcPr>
          <w:p w14:paraId="742DC63F" w14:textId="77E7E031" w:rsidR="006B61DD" w:rsidRPr="00725385" w:rsidRDefault="006B61DD" w:rsidP="006B61DD">
            <w:pPr>
              <w:pStyle w:val="Tabelle"/>
              <w:rPr>
                <w:rFonts w:cs="Arial"/>
              </w:rPr>
            </w:pPr>
            <w:r>
              <w:t xml:space="preserve">Stadt Arnsberg – </w:t>
            </w:r>
            <w:r w:rsidR="00DD5DAA">
              <w:t>Firma Mustermann</w:t>
            </w:r>
            <w:r w:rsidRPr="00290767">
              <w:t xml:space="preserve"> </w:t>
            </w:r>
          </w:p>
        </w:tc>
      </w:tr>
      <w:tr w:rsidR="006B61DD" w:rsidRPr="00725385" w14:paraId="44770AC9" w14:textId="77777777" w:rsidTr="005761F8">
        <w:trPr>
          <w:cantSplit/>
        </w:trPr>
        <w:tc>
          <w:tcPr>
            <w:tcW w:w="3431" w:type="dxa"/>
          </w:tcPr>
          <w:p w14:paraId="0518BBBA" w14:textId="77777777" w:rsidR="006B61DD" w:rsidRPr="00725385" w:rsidRDefault="006B61DD" w:rsidP="006B61DD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Straße, Hausnummer:</w:t>
            </w:r>
          </w:p>
        </w:tc>
        <w:tc>
          <w:tcPr>
            <w:tcW w:w="6066" w:type="dxa"/>
          </w:tcPr>
          <w:p w14:paraId="20E6772F" w14:textId="6921B880" w:rsidR="006B61DD" w:rsidRPr="00725385" w:rsidRDefault="00DD5DAA" w:rsidP="006B61DD">
            <w:pPr>
              <w:pStyle w:val="Tabelle"/>
              <w:rPr>
                <w:rFonts w:cs="Arial"/>
              </w:rPr>
            </w:pPr>
            <w:r>
              <w:t>Musterstraße 12</w:t>
            </w:r>
          </w:p>
        </w:tc>
      </w:tr>
      <w:tr w:rsidR="006B61DD" w:rsidRPr="00725385" w14:paraId="613D51FD" w14:textId="77777777" w:rsidTr="005761F8">
        <w:trPr>
          <w:cantSplit/>
        </w:trPr>
        <w:tc>
          <w:tcPr>
            <w:tcW w:w="3431" w:type="dxa"/>
          </w:tcPr>
          <w:p w14:paraId="25E58A27" w14:textId="77777777" w:rsidR="006B61DD" w:rsidRPr="00725385" w:rsidRDefault="006B61DD" w:rsidP="006B61DD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Postleitzahl, Ort:</w:t>
            </w:r>
          </w:p>
        </w:tc>
        <w:tc>
          <w:tcPr>
            <w:tcW w:w="6066" w:type="dxa"/>
          </w:tcPr>
          <w:p w14:paraId="71F1B86E" w14:textId="5396DD8B" w:rsidR="006B61DD" w:rsidRPr="00725385" w:rsidRDefault="00DD5DAA" w:rsidP="006B61DD">
            <w:pPr>
              <w:pStyle w:val="Tabelle"/>
              <w:rPr>
                <w:rFonts w:cs="Arial"/>
              </w:rPr>
            </w:pPr>
            <w:r>
              <w:t>12345</w:t>
            </w:r>
            <w:r w:rsidR="006B61DD" w:rsidRPr="00290767">
              <w:t xml:space="preserve"> Arnsberg</w:t>
            </w:r>
          </w:p>
        </w:tc>
      </w:tr>
      <w:tr w:rsidR="006B61DD" w:rsidRPr="00725385" w14:paraId="79A66E51" w14:textId="77777777" w:rsidTr="005761F8">
        <w:trPr>
          <w:cantSplit/>
        </w:trPr>
        <w:tc>
          <w:tcPr>
            <w:tcW w:w="3431" w:type="dxa"/>
          </w:tcPr>
          <w:p w14:paraId="087F44D5" w14:textId="77777777" w:rsidR="006B61DD" w:rsidRPr="00725385" w:rsidRDefault="006B61DD" w:rsidP="006B61DD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Telefon:</w:t>
            </w:r>
          </w:p>
        </w:tc>
        <w:tc>
          <w:tcPr>
            <w:tcW w:w="6066" w:type="dxa"/>
          </w:tcPr>
          <w:p w14:paraId="158064C4" w14:textId="2D866CF4" w:rsidR="006B61DD" w:rsidRPr="00725385" w:rsidRDefault="00DD5DAA" w:rsidP="006B61DD">
            <w:pPr>
              <w:pStyle w:val="Tabelle"/>
              <w:rPr>
                <w:rFonts w:cs="Arial"/>
              </w:rPr>
            </w:pPr>
            <w:r>
              <w:t>XXXX XXXXX</w:t>
            </w:r>
          </w:p>
        </w:tc>
      </w:tr>
      <w:tr w:rsidR="006B61DD" w:rsidRPr="00725385" w14:paraId="507721AE" w14:textId="77777777" w:rsidTr="005761F8">
        <w:trPr>
          <w:cantSplit/>
        </w:trPr>
        <w:tc>
          <w:tcPr>
            <w:tcW w:w="3431" w:type="dxa"/>
          </w:tcPr>
          <w:p w14:paraId="00E325B2" w14:textId="77777777" w:rsidR="006B61DD" w:rsidRPr="00725385" w:rsidRDefault="006B61DD" w:rsidP="006B61DD">
            <w:pPr>
              <w:pStyle w:val="Tabelle"/>
              <w:rPr>
                <w:rFonts w:cs="Arial"/>
                <w:b/>
              </w:rPr>
            </w:pPr>
            <w:r w:rsidRPr="00725385">
              <w:rPr>
                <w:rFonts w:cs="Arial"/>
                <w:b/>
              </w:rPr>
              <w:t>Anfahrtsadresse:</w:t>
            </w:r>
          </w:p>
        </w:tc>
        <w:tc>
          <w:tcPr>
            <w:tcW w:w="6066" w:type="dxa"/>
          </w:tcPr>
          <w:p w14:paraId="2529D257" w14:textId="73C739E0" w:rsidR="006B61DD" w:rsidRPr="006B61DD" w:rsidRDefault="00DD5DAA" w:rsidP="006B61DD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>
              <w:rPr>
                <w:b/>
                <w:bCs/>
              </w:rPr>
              <w:t>Musterstraße</w:t>
            </w:r>
            <w:r w:rsidR="006B61DD" w:rsidRPr="006B61DD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 xml:space="preserve">12345 </w:t>
            </w:r>
            <w:r w:rsidR="006B61DD" w:rsidRPr="006B61DD">
              <w:rPr>
                <w:b/>
                <w:bCs/>
              </w:rPr>
              <w:t>Arnsberg</w:t>
            </w:r>
          </w:p>
        </w:tc>
      </w:tr>
    </w:tbl>
    <w:p w14:paraId="0553FFE5" w14:textId="77777777" w:rsidR="00D304A9" w:rsidRDefault="00D304A9"/>
    <w:tbl>
      <w:tblPr>
        <w:tblStyle w:val="Tabellenraster"/>
        <w:tblW w:w="9497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304A9" w:rsidRPr="00725385" w14:paraId="6A64ED24" w14:textId="77777777" w:rsidTr="00D304A9">
        <w:trPr>
          <w:cantSplit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8CB0BD" w14:textId="77777777" w:rsidR="00D304A9" w:rsidRPr="00D304A9" w:rsidRDefault="00D304A9" w:rsidP="00B31863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Nutzung</w:t>
            </w:r>
          </w:p>
        </w:tc>
      </w:tr>
      <w:tr w:rsidR="00AE1C97" w:rsidRPr="00725385" w14:paraId="0AED197B" w14:textId="77777777" w:rsidTr="005761F8">
        <w:trPr>
          <w:cantSplit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7DE9" w14:textId="3A6EA9EF" w:rsidR="00AE1C97" w:rsidRPr="00725385" w:rsidRDefault="00625F77" w:rsidP="00B31863">
            <w:pPr>
              <w:pStyle w:val="Tabelle"/>
              <w:rPr>
                <w:rFonts w:cs="Arial"/>
              </w:rPr>
            </w:pPr>
            <w:r>
              <w:t>s</w:t>
            </w:r>
            <w:r w:rsidR="006B61DD">
              <w:t>tädtische</w:t>
            </w:r>
            <w:r>
              <w:t>r</w:t>
            </w:r>
            <w:r w:rsidR="006B61DD">
              <w:t xml:space="preserve"> Betriebshof</w:t>
            </w:r>
          </w:p>
        </w:tc>
      </w:tr>
    </w:tbl>
    <w:p w14:paraId="44F74240" w14:textId="77777777" w:rsidR="00D304A9" w:rsidRDefault="00D304A9"/>
    <w:tbl>
      <w:tblPr>
        <w:tblStyle w:val="Tabellenraster"/>
        <w:tblW w:w="9497" w:type="dxa"/>
        <w:tblInd w:w="113" w:type="dxa"/>
        <w:tblLook w:val="04A0" w:firstRow="1" w:lastRow="0" w:firstColumn="1" w:lastColumn="0" w:noHBand="0" w:noVBand="1"/>
      </w:tblPr>
      <w:tblGrid>
        <w:gridCol w:w="3798"/>
        <w:gridCol w:w="1900"/>
        <w:gridCol w:w="1899"/>
        <w:gridCol w:w="1900"/>
      </w:tblGrid>
      <w:tr w:rsidR="00D304A9" w:rsidRPr="00725385" w14:paraId="34F458E2" w14:textId="77777777" w:rsidTr="00D304A9">
        <w:trPr>
          <w:cantSplit/>
          <w:tblHeader/>
        </w:trPr>
        <w:tc>
          <w:tcPr>
            <w:tcW w:w="9497" w:type="dxa"/>
            <w:gridSpan w:val="4"/>
            <w:shd w:val="clear" w:color="auto" w:fill="D9D9D9" w:themeFill="background1" w:themeFillShade="D9"/>
            <w:vAlign w:val="center"/>
          </w:tcPr>
          <w:p w14:paraId="5CB55E6D" w14:textId="77777777" w:rsidR="00D304A9" w:rsidRPr="00D304A9" w:rsidRDefault="00D304A9" w:rsidP="006A575F">
            <w:pPr>
              <w:pStyle w:val="TabelleFett"/>
              <w:rPr>
                <w:rFonts w:cs="Arial"/>
                <w:bCs w:val="0"/>
              </w:rPr>
            </w:pPr>
            <w:r w:rsidRPr="00D304A9">
              <w:rPr>
                <w:rFonts w:cs="Arial"/>
                <w:bCs w:val="0"/>
              </w:rPr>
              <w:t>Ansprechpartner im Einsatzfall</w:t>
            </w:r>
          </w:p>
        </w:tc>
      </w:tr>
      <w:tr w:rsidR="0061752D" w:rsidRPr="00725385" w14:paraId="56CD5363" w14:textId="77777777" w:rsidTr="00F01A8D">
        <w:trPr>
          <w:cantSplit/>
          <w:tblHeader/>
        </w:trPr>
        <w:tc>
          <w:tcPr>
            <w:tcW w:w="3798" w:type="dxa"/>
            <w:vAlign w:val="center"/>
          </w:tcPr>
          <w:p w14:paraId="1D02B56A" w14:textId="0160C965" w:rsidR="0061752D" w:rsidRPr="00725385" w:rsidRDefault="00F6506A" w:rsidP="0061752D">
            <w:pPr>
              <w:pStyle w:val="TabelleFett"/>
              <w:rPr>
                <w:rFonts w:cs="Arial"/>
              </w:rPr>
            </w:pPr>
            <w:r w:rsidRPr="00DD5DAA">
              <w:rPr>
                <w:rFonts w:cs="Arial"/>
              </w:rPr>
              <w:t>Name (Funktion)</w:t>
            </w:r>
          </w:p>
        </w:tc>
        <w:tc>
          <w:tcPr>
            <w:tcW w:w="1900" w:type="dxa"/>
            <w:vAlign w:val="center"/>
          </w:tcPr>
          <w:p w14:paraId="0BF658C9" w14:textId="77777777" w:rsidR="0061752D" w:rsidRPr="00725385" w:rsidRDefault="0061752D" w:rsidP="006A575F">
            <w:pPr>
              <w:pStyle w:val="TabelleFett"/>
              <w:rPr>
                <w:rFonts w:cs="Arial"/>
                <w:b w:val="0"/>
              </w:rPr>
            </w:pPr>
            <w:r w:rsidRPr="00725385">
              <w:rPr>
                <w:rFonts w:cs="Arial"/>
                <w:b w:val="0"/>
              </w:rPr>
              <w:t>Telefon dienstlich</w:t>
            </w:r>
          </w:p>
        </w:tc>
        <w:tc>
          <w:tcPr>
            <w:tcW w:w="1899" w:type="dxa"/>
            <w:vAlign w:val="center"/>
          </w:tcPr>
          <w:p w14:paraId="04B8D01E" w14:textId="77777777" w:rsidR="0061752D" w:rsidRPr="00725385" w:rsidRDefault="0061752D" w:rsidP="006A575F">
            <w:pPr>
              <w:pStyle w:val="TabelleFett"/>
              <w:rPr>
                <w:rFonts w:cs="Arial"/>
                <w:b w:val="0"/>
              </w:rPr>
            </w:pPr>
            <w:r w:rsidRPr="00725385">
              <w:rPr>
                <w:rFonts w:cs="Arial"/>
                <w:b w:val="0"/>
              </w:rPr>
              <w:t>Telefon privat</w:t>
            </w:r>
          </w:p>
        </w:tc>
        <w:tc>
          <w:tcPr>
            <w:tcW w:w="1900" w:type="dxa"/>
            <w:vAlign w:val="center"/>
          </w:tcPr>
          <w:p w14:paraId="4114D21C" w14:textId="77777777" w:rsidR="0061752D" w:rsidRPr="00725385" w:rsidRDefault="0061752D" w:rsidP="006A575F">
            <w:pPr>
              <w:pStyle w:val="TabelleFett"/>
              <w:rPr>
                <w:rFonts w:cs="Arial"/>
                <w:b w:val="0"/>
              </w:rPr>
            </w:pPr>
            <w:r w:rsidRPr="00725385">
              <w:rPr>
                <w:rFonts w:cs="Arial"/>
                <w:b w:val="0"/>
              </w:rPr>
              <w:t>Mobiltelefon</w:t>
            </w:r>
          </w:p>
        </w:tc>
      </w:tr>
      <w:tr w:rsidR="00921E58" w:rsidRPr="00725385" w14:paraId="57ADA40E" w14:textId="77777777" w:rsidTr="002E008D">
        <w:trPr>
          <w:cantSplit/>
        </w:trPr>
        <w:tc>
          <w:tcPr>
            <w:tcW w:w="3798" w:type="dxa"/>
            <w:vAlign w:val="center"/>
          </w:tcPr>
          <w:p w14:paraId="1E04E74A" w14:textId="6F5DED2D" w:rsidR="00921E58" w:rsidRPr="00725385" w:rsidRDefault="00921E58" w:rsidP="00921E58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1900" w:type="dxa"/>
            <w:vAlign w:val="center"/>
          </w:tcPr>
          <w:p w14:paraId="3D29D20E" w14:textId="5B5B282C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899" w:type="dxa"/>
            <w:vAlign w:val="center"/>
          </w:tcPr>
          <w:p w14:paraId="086C4A91" w14:textId="77777777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900" w:type="dxa"/>
            <w:vAlign w:val="center"/>
          </w:tcPr>
          <w:p w14:paraId="3D754A3C" w14:textId="2AF3437B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</w:tr>
      <w:tr w:rsidR="00921E58" w:rsidRPr="00725385" w14:paraId="3A433FDA" w14:textId="77777777" w:rsidTr="004B02FD">
        <w:trPr>
          <w:cantSplit/>
        </w:trPr>
        <w:tc>
          <w:tcPr>
            <w:tcW w:w="3798" w:type="dxa"/>
            <w:vAlign w:val="center"/>
          </w:tcPr>
          <w:p w14:paraId="3B7B9922" w14:textId="75765E5B" w:rsidR="00921E58" w:rsidRPr="00725385" w:rsidRDefault="00921E58" w:rsidP="00921E58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1900" w:type="dxa"/>
            <w:vAlign w:val="center"/>
          </w:tcPr>
          <w:p w14:paraId="0FAE8459" w14:textId="1F39F172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899" w:type="dxa"/>
            <w:vAlign w:val="center"/>
          </w:tcPr>
          <w:p w14:paraId="3517F963" w14:textId="77777777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900" w:type="dxa"/>
            <w:vAlign w:val="center"/>
          </w:tcPr>
          <w:p w14:paraId="73C72780" w14:textId="7F689FDF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</w:tr>
      <w:tr w:rsidR="00921E58" w:rsidRPr="00725385" w14:paraId="6B5FB4A9" w14:textId="77777777" w:rsidTr="00697113">
        <w:trPr>
          <w:cantSplit/>
        </w:trPr>
        <w:tc>
          <w:tcPr>
            <w:tcW w:w="3798" w:type="dxa"/>
            <w:vAlign w:val="center"/>
          </w:tcPr>
          <w:p w14:paraId="40F56CD4" w14:textId="2DAED3E7" w:rsidR="00921E58" w:rsidRPr="00137A2A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900" w:type="dxa"/>
            <w:vAlign w:val="center"/>
          </w:tcPr>
          <w:p w14:paraId="225CEAAB" w14:textId="0A0F056A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899" w:type="dxa"/>
            <w:vAlign w:val="center"/>
          </w:tcPr>
          <w:p w14:paraId="61A359F1" w14:textId="77777777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900" w:type="dxa"/>
            <w:vAlign w:val="center"/>
          </w:tcPr>
          <w:p w14:paraId="52BE58C1" w14:textId="69B34AA3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</w:tr>
      <w:tr w:rsidR="00921E58" w:rsidRPr="00725385" w14:paraId="7F75171C" w14:textId="77777777" w:rsidTr="00697113">
        <w:trPr>
          <w:cantSplit/>
        </w:trPr>
        <w:tc>
          <w:tcPr>
            <w:tcW w:w="3798" w:type="dxa"/>
            <w:vAlign w:val="center"/>
          </w:tcPr>
          <w:p w14:paraId="5854F166" w14:textId="1F3EC607" w:rsidR="00921E58" w:rsidRPr="00137A2A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900" w:type="dxa"/>
            <w:vAlign w:val="center"/>
          </w:tcPr>
          <w:p w14:paraId="4DBDAB79" w14:textId="5AC12CFC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899" w:type="dxa"/>
            <w:vAlign w:val="center"/>
          </w:tcPr>
          <w:p w14:paraId="00681D7F" w14:textId="77777777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  <w:tc>
          <w:tcPr>
            <w:tcW w:w="1900" w:type="dxa"/>
            <w:vAlign w:val="center"/>
          </w:tcPr>
          <w:p w14:paraId="35405120" w14:textId="1A6514DA" w:rsidR="00921E58" w:rsidRPr="00725385" w:rsidRDefault="00921E58" w:rsidP="00921E58">
            <w:pPr>
              <w:pStyle w:val="Tabelle"/>
              <w:rPr>
                <w:rFonts w:cs="Arial"/>
              </w:rPr>
            </w:pPr>
          </w:p>
        </w:tc>
      </w:tr>
    </w:tbl>
    <w:p w14:paraId="51A29B59" w14:textId="77777777" w:rsidR="00D304A9" w:rsidRDefault="00D304A9"/>
    <w:tbl>
      <w:tblPr>
        <w:tblStyle w:val="Tabellenraster"/>
        <w:tblW w:w="9497" w:type="dxa"/>
        <w:tblInd w:w="11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066"/>
      </w:tblGrid>
      <w:tr w:rsidR="00D304A9" w:rsidRPr="00725385" w14:paraId="229D77F7" w14:textId="77777777" w:rsidTr="00D304A9">
        <w:trPr>
          <w:cantSplit/>
        </w:trPr>
        <w:tc>
          <w:tcPr>
            <w:tcW w:w="9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62E8B28" w14:textId="77777777" w:rsidR="00D304A9" w:rsidRPr="00D304A9" w:rsidRDefault="00D304A9" w:rsidP="00AE1C97">
            <w:pPr>
              <w:pStyle w:val="Tabelle"/>
              <w:rPr>
                <w:rFonts w:cs="Arial"/>
                <w:b/>
                <w:bCs/>
              </w:rPr>
            </w:pPr>
            <w:r w:rsidRPr="00D304A9">
              <w:rPr>
                <w:rFonts w:cs="Arial"/>
                <w:b/>
                <w:bCs/>
              </w:rPr>
              <w:t>Inhaltsverzeichnis</w:t>
            </w:r>
          </w:p>
        </w:tc>
      </w:tr>
      <w:tr w:rsidR="00AE1C97" w:rsidRPr="00725385" w14:paraId="017B70AA" w14:textId="77777777" w:rsidTr="00D304A9">
        <w:trPr>
          <w:cantSplit/>
        </w:trPr>
        <w:tc>
          <w:tcPr>
            <w:tcW w:w="3431" w:type="dxa"/>
            <w:tcBorders>
              <w:top w:val="single" w:sz="4" w:space="0" w:color="auto"/>
            </w:tcBorders>
          </w:tcPr>
          <w:p w14:paraId="0E1010EE" w14:textId="77777777" w:rsidR="00AE1C97" w:rsidRPr="006674B9" w:rsidRDefault="00AE1C97" w:rsidP="00AE1C97">
            <w:pPr>
              <w:pStyle w:val="Tabelle"/>
              <w:rPr>
                <w:rFonts w:cs="Arial"/>
              </w:rPr>
            </w:pPr>
            <w:r w:rsidRPr="006674B9">
              <w:rPr>
                <w:rFonts w:cs="Arial"/>
              </w:rPr>
              <w:t>Allgemeine Objektinformationen</w:t>
            </w:r>
          </w:p>
        </w:tc>
        <w:tc>
          <w:tcPr>
            <w:tcW w:w="6066" w:type="dxa"/>
            <w:tcBorders>
              <w:top w:val="single" w:sz="4" w:space="0" w:color="auto"/>
            </w:tcBorders>
          </w:tcPr>
          <w:p w14:paraId="196637E8" w14:textId="77777777" w:rsidR="00AE1C97" w:rsidRPr="006674B9" w:rsidRDefault="00AE1C97" w:rsidP="00AE1C97">
            <w:pPr>
              <w:pStyle w:val="Tabelle"/>
              <w:rPr>
                <w:rFonts w:cs="Arial"/>
              </w:rPr>
            </w:pPr>
            <w:r w:rsidRPr="006674B9">
              <w:rPr>
                <w:rFonts w:cs="Arial"/>
              </w:rPr>
              <w:t>Seite 1</w:t>
            </w:r>
          </w:p>
        </w:tc>
      </w:tr>
      <w:tr w:rsidR="00AE1C97" w:rsidRPr="00725385" w14:paraId="20CB4F54" w14:textId="77777777" w:rsidTr="0061752D">
        <w:trPr>
          <w:cantSplit/>
        </w:trPr>
        <w:tc>
          <w:tcPr>
            <w:tcW w:w="3431" w:type="dxa"/>
          </w:tcPr>
          <w:p w14:paraId="779DD1C4" w14:textId="77777777" w:rsidR="00AE1C97" w:rsidRPr="006674B9" w:rsidRDefault="00AE1C97" w:rsidP="00AE1C97">
            <w:pPr>
              <w:pStyle w:val="Tabelle"/>
              <w:rPr>
                <w:rFonts w:cs="Arial"/>
              </w:rPr>
            </w:pPr>
            <w:r w:rsidRPr="006674B9">
              <w:rPr>
                <w:rFonts w:cs="Arial"/>
              </w:rPr>
              <w:t>Zusätzliche textliche Erläuterungen</w:t>
            </w:r>
          </w:p>
        </w:tc>
        <w:tc>
          <w:tcPr>
            <w:tcW w:w="6066" w:type="dxa"/>
          </w:tcPr>
          <w:p w14:paraId="7C854C41" w14:textId="77777777" w:rsidR="00AE1C97" w:rsidRPr="006674B9" w:rsidRDefault="00AE1C97" w:rsidP="00AE1C97">
            <w:pPr>
              <w:pStyle w:val="Tabelle"/>
              <w:rPr>
                <w:rFonts w:cs="Arial"/>
              </w:rPr>
            </w:pPr>
            <w:r w:rsidRPr="006674B9">
              <w:rPr>
                <w:rFonts w:cs="Arial"/>
              </w:rPr>
              <w:t xml:space="preserve">Seite 2 - </w:t>
            </w:r>
            <w:r w:rsidR="006674B9" w:rsidRPr="006674B9">
              <w:rPr>
                <w:rFonts w:cs="Arial"/>
              </w:rPr>
              <w:t>5</w:t>
            </w:r>
          </w:p>
        </w:tc>
      </w:tr>
      <w:tr w:rsidR="00AE1C97" w:rsidRPr="00725385" w14:paraId="4C1ED22F" w14:textId="77777777" w:rsidTr="0061752D">
        <w:trPr>
          <w:cantSplit/>
        </w:trPr>
        <w:tc>
          <w:tcPr>
            <w:tcW w:w="3431" w:type="dxa"/>
          </w:tcPr>
          <w:p w14:paraId="32AF0AC8" w14:textId="77777777" w:rsidR="00AE1C97" w:rsidRPr="006B61DD" w:rsidRDefault="00AE1C97" w:rsidP="00AE1C97">
            <w:pPr>
              <w:pStyle w:val="Tabelle"/>
              <w:rPr>
                <w:rFonts w:cs="Arial"/>
              </w:rPr>
            </w:pPr>
            <w:r w:rsidRPr="006B61DD">
              <w:rPr>
                <w:rFonts w:cs="Arial"/>
              </w:rPr>
              <w:t>Übersichtsplan</w:t>
            </w:r>
          </w:p>
        </w:tc>
        <w:tc>
          <w:tcPr>
            <w:tcW w:w="6066" w:type="dxa"/>
          </w:tcPr>
          <w:p w14:paraId="003D5627" w14:textId="77777777" w:rsidR="00AE1C97" w:rsidRPr="006B61DD" w:rsidRDefault="007C56A3" w:rsidP="007C56A3">
            <w:pPr>
              <w:pStyle w:val="Tabelle"/>
              <w:rPr>
                <w:rFonts w:cs="Arial"/>
              </w:rPr>
            </w:pPr>
            <w:r w:rsidRPr="006B61DD">
              <w:rPr>
                <w:rFonts w:cs="Arial"/>
              </w:rPr>
              <w:t>Plan Nr. 01</w:t>
            </w:r>
          </w:p>
        </w:tc>
      </w:tr>
      <w:tr w:rsidR="00F6506A" w:rsidRPr="00725385" w14:paraId="3FC4F401" w14:textId="77777777" w:rsidTr="0061752D">
        <w:trPr>
          <w:cantSplit/>
        </w:trPr>
        <w:tc>
          <w:tcPr>
            <w:tcW w:w="3431" w:type="dxa"/>
          </w:tcPr>
          <w:p w14:paraId="46F05169" w14:textId="09948133" w:rsidR="00F6506A" w:rsidRPr="006B61DD" w:rsidRDefault="00F6506A" w:rsidP="00AE1C97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RWA Gruppenplan</w:t>
            </w:r>
          </w:p>
        </w:tc>
        <w:tc>
          <w:tcPr>
            <w:tcW w:w="6066" w:type="dxa"/>
          </w:tcPr>
          <w:p w14:paraId="0C700037" w14:textId="02D59A95" w:rsidR="00F6506A" w:rsidRPr="006B61DD" w:rsidRDefault="00F6506A" w:rsidP="007C56A3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Plan Nr. 02</w:t>
            </w:r>
          </w:p>
        </w:tc>
      </w:tr>
      <w:tr w:rsidR="00F6506A" w:rsidRPr="00725385" w14:paraId="6A948B16" w14:textId="77777777" w:rsidTr="0061752D">
        <w:trPr>
          <w:cantSplit/>
        </w:trPr>
        <w:tc>
          <w:tcPr>
            <w:tcW w:w="3431" w:type="dxa"/>
          </w:tcPr>
          <w:p w14:paraId="27DAE430" w14:textId="44365981" w:rsidR="00F6506A" w:rsidRDefault="00F6506A" w:rsidP="00AE1C97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Geschosspläne</w:t>
            </w:r>
          </w:p>
        </w:tc>
        <w:tc>
          <w:tcPr>
            <w:tcW w:w="6066" w:type="dxa"/>
          </w:tcPr>
          <w:p w14:paraId="1370D47D" w14:textId="0A126A84" w:rsidR="00F6506A" w:rsidRDefault="00F6506A" w:rsidP="007C56A3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Plan Nr. 03</w:t>
            </w:r>
            <w:r w:rsidRPr="006B61DD">
              <w:rPr>
                <w:rFonts w:cs="Arial"/>
              </w:rPr>
              <w:t xml:space="preserve"> –</w:t>
            </w:r>
            <w:r>
              <w:rPr>
                <w:rFonts w:cs="Arial"/>
              </w:rPr>
              <w:t xml:space="preserve"> 06</w:t>
            </w:r>
          </w:p>
        </w:tc>
      </w:tr>
      <w:tr w:rsidR="00AE1C97" w:rsidRPr="00725385" w14:paraId="4972B21B" w14:textId="77777777" w:rsidTr="0061752D">
        <w:trPr>
          <w:cantSplit/>
        </w:trPr>
        <w:tc>
          <w:tcPr>
            <w:tcW w:w="3431" w:type="dxa"/>
          </w:tcPr>
          <w:p w14:paraId="557241DF" w14:textId="36CA6B60" w:rsidR="00AE1C97" w:rsidRPr="006B61DD" w:rsidRDefault="00F6506A" w:rsidP="00AE1C97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Sonder</w:t>
            </w:r>
            <w:r w:rsidR="00AE1C97" w:rsidRPr="006B61DD">
              <w:rPr>
                <w:rFonts w:cs="Arial"/>
              </w:rPr>
              <w:t>pläne</w:t>
            </w:r>
          </w:p>
        </w:tc>
        <w:tc>
          <w:tcPr>
            <w:tcW w:w="6066" w:type="dxa"/>
          </w:tcPr>
          <w:p w14:paraId="1B55E659" w14:textId="646C1C7A" w:rsidR="00AE1C97" w:rsidRPr="006B61DD" w:rsidRDefault="00F6506A" w:rsidP="00AE1C97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Plan Nr. 0</w:t>
            </w:r>
            <w:r w:rsidR="00720AA5">
              <w:rPr>
                <w:rFonts w:cs="Arial"/>
              </w:rPr>
              <w:t>7</w:t>
            </w:r>
          </w:p>
        </w:tc>
      </w:tr>
    </w:tbl>
    <w:p w14:paraId="11DDD237" w14:textId="77777777" w:rsidR="00D304A9" w:rsidRDefault="00D304A9"/>
    <w:tbl>
      <w:tblPr>
        <w:tblStyle w:val="Tabellenraster"/>
        <w:tblW w:w="9497" w:type="dxa"/>
        <w:tblInd w:w="113" w:type="dxa"/>
        <w:tblLook w:val="04A0" w:firstRow="1" w:lastRow="0" w:firstColumn="1" w:lastColumn="0" w:noHBand="0" w:noVBand="1"/>
      </w:tblPr>
      <w:tblGrid>
        <w:gridCol w:w="3431"/>
        <w:gridCol w:w="6066"/>
      </w:tblGrid>
      <w:tr w:rsidR="00D304A9" w:rsidRPr="00725385" w14:paraId="075A81AE" w14:textId="77777777" w:rsidTr="00D304A9">
        <w:trPr>
          <w:cantSplit/>
        </w:trPr>
        <w:tc>
          <w:tcPr>
            <w:tcW w:w="9497" w:type="dxa"/>
            <w:gridSpan w:val="2"/>
            <w:shd w:val="clear" w:color="auto" w:fill="D9D9D9" w:themeFill="background1" w:themeFillShade="D9"/>
          </w:tcPr>
          <w:p w14:paraId="05D63FCE" w14:textId="77777777" w:rsidR="00D304A9" w:rsidRPr="00D304A9" w:rsidRDefault="00D304A9" w:rsidP="00AE1C97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Aufgestellt nach DIN 14095</w:t>
            </w:r>
          </w:p>
        </w:tc>
      </w:tr>
      <w:tr w:rsidR="00AE1C97" w:rsidRPr="00725385" w14:paraId="37B7B79F" w14:textId="77777777" w:rsidTr="00D304A9">
        <w:trPr>
          <w:cantSplit/>
        </w:trPr>
        <w:tc>
          <w:tcPr>
            <w:tcW w:w="3431" w:type="dxa"/>
          </w:tcPr>
          <w:p w14:paraId="362D9A66" w14:textId="77777777" w:rsidR="00AE1C97" w:rsidRPr="00725385" w:rsidRDefault="00AE1C97" w:rsidP="00AE1C97">
            <w:pPr>
              <w:pStyle w:val="Tabelle"/>
              <w:rPr>
                <w:rFonts w:cs="Arial"/>
                <w:b/>
              </w:rPr>
            </w:pPr>
            <w:r w:rsidRPr="00725385">
              <w:rPr>
                <w:rFonts w:cs="Arial"/>
                <w:b/>
              </w:rPr>
              <w:t>Stand Ersterstellung:</w:t>
            </w:r>
          </w:p>
        </w:tc>
        <w:tc>
          <w:tcPr>
            <w:tcW w:w="6066" w:type="dxa"/>
          </w:tcPr>
          <w:p w14:paraId="0E88F8A6" w14:textId="20D14E6E" w:rsidR="00AE1C97" w:rsidRPr="006B61DD" w:rsidRDefault="00DD5DAA" w:rsidP="00AE1C97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X</w:t>
            </w:r>
            <w:r w:rsidR="005761F8" w:rsidRPr="006B61DD">
              <w:rPr>
                <w:rFonts w:cs="Arial"/>
              </w:rPr>
              <w:t xml:space="preserve"> </w:t>
            </w:r>
            <w:r w:rsidR="00AE1C97" w:rsidRPr="006B61DD">
              <w:rPr>
                <w:rFonts w:cs="Arial"/>
              </w:rPr>
              <w:t>/</w:t>
            </w:r>
            <w:r w:rsidR="005761F8" w:rsidRPr="006B61DD">
              <w:rPr>
                <w:rFonts w:cs="Arial"/>
              </w:rPr>
              <w:t xml:space="preserve"> </w:t>
            </w:r>
            <w:r w:rsidR="00AE1C97" w:rsidRPr="006B61DD">
              <w:rPr>
                <w:rFonts w:cs="Arial"/>
              </w:rPr>
              <w:t>20</w:t>
            </w:r>
            <w:r>
              <w:rPr>
                <w:rFonts w:cs="Arial"/>
              </w:rPr>
              <w:t>XX</w:t>
            </w:r>
          </w:p>
        </w:tc>
      </w:tr>
      <w:tr w:rsidR="00AE1C97" w:rsidRPr="00725385" w14:paraId="69E9568B" w14:textId="77777777" w:rsidTr="00D304A9">
        <w:trPr>
          <w:cantSplit/>
        </w:trPr>
        <w:tc>
          <w:tcPr>
            <w:tcW w:w="3431" w:type="dxa"/>
          </w:tcPr>
          <w:p w14:paraId="1E0C14E6" w14:textId="77777777" w:rsidR="00AE1C97" w:rsidRPr="00725385" w:rsidRDefault="00AE1C97" w:rsidP="00AE1C97">
            <w:pPr>
              <w:pStyle w:val="Tabelle"/>
              <w:rPr>
                <w:rFonts w:cs="Arial"/>
                <w:b/>
              </w:rPr>
            </w:pPr>
            <w:r w:rsidRPr="00725385">
              <w:rPr>
                <w:rFonts w:cs="Arial"/>
                <w:b/>
              </w:rPr>
              <w:t>Revisionsstand:</w:t>
            </w:r>
          </w:p>
        </w:tc>
        <w:tc>
          <w:tcPr>
            <w:tcW w:w="6066" w:type="dxa"/>
          </w:tcPr>
          <w:p w14:paraId="508A6FA1" w14:textId="47C03E4C" w:rsidR="00AE1C97" w:rsidRPr="006B61DD" w:rsidRDefault="00DD5DAA" w:rsidP="006A575F">
            <w:pPr>
              <w:pStyle w:val="Tabelle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X</w:t>
            </w:r>
            <w:r w:rsidR="005761F8" w:rsidRPr="006B61DD">
              <w:rPr>
                <w:rFonts w:cs="Arial"/>
                <w:b/>
                <w:bCs/>
              </w:rPr>
              <w:t xml:space="preserve"> </w:t>
            </w:r>
            <w:r w:rsidR="003776A8" w:rsidRPr="006B61DD">
              <w:rPr>
                <w:rFonts w:cs="Arial"/>
                <w:b/>
                <w:bCs/>
              </w:rPr>
              <w:t>/</w:t>
            </w:r>
            <w:r w:rsidR="005761F8" w:rsidRPr="006B61DD">
              <w:rPr>
                <w:rFonts w:cs="Arial"/>
                <w:b/>
                <w:bCs/>
              </w:rPr>
              <w:t xml:space="preserve"> </w:t>
            </w:r>
            <w:r w:rsidR="003776A8" w:rsidRPr="006B61DD">
              <w:rPr>
                <w:rFonts w:cs="Arial"/>
                <w:b/>
                <w:bCs/>
              </w:rPr>
              <w:t>20</w:t>
            </w:r>
            <w:r>
              <w:rPr>
                <w:rFonts w:cs="Arial"/>
                <w:b/>
                <w:bCs/>
              </w:rPr>
              <w:t>XX</w:t>
            </w:r>
            <w:r w:rsidR="00632C23">
              <w:rPr>
                <w:rFonts w:cs="Arial"/>
                <w:b/>
                <w:bCs/>
              </w:rPr>
              <w:t xml:space="preserve"> – </w:t>
            </w:r>
            <w:proofErr w:type="spellStart"/>
            <w:r w:rsidR="003776A8" w:rsidRPr="006B61DD">
              <w:rPr>
                <w:rFonts w:cs="Arial"/>
                <w:b/>
                <w:bCs/>
              </w:rPr>
              <w:t>Rev</w:t>
            </w:r>
            <w:proofErr w:type="spellEnd"/>
            <w:r w:rsidR="003776A8" w:rsidRPr="006B61DD">
              <w:rPr>
                <w:rFonts w:cs="Arial"/>
                <w:b/>
                <w:bCs/>
              </w:rPr>
              <w:t xml:space="preserve">. </w:t>
            </w:r>
            <w:r>
              <w:rPr>
                <w:rFonts w:cs="Arial"/>
                <w:b/>
                <w:bCs/>
              </w:rPr>
              <w:t>X</w:t>
            </w:r>
            <w:r w:rsidR="006B61DD" w:rsidRPr="006B61DD">
              <w:rPr>
                <w:rFonts w:cs="Arial"/>
              </w:rPr>
              <w:t xml:space="preserve"> </w:t>
            </w:r>
          </w:p>
        </w:tc>
      </w:tr>
      <w:tr w:rsidR="00AE1C97" w:rsidRPr="00725385" w14:paraId="6E0BE72E" w14:textId="77777777" w:rsidTr="00D304A9">
        <w:trPr>
          <w:cantSplit/>
        </w:trPr>
        <w:tc>
          <w:tcPr>
            <w:tcW w:w="3431" w:type="dxa"/>
          </w:tcPr>
          <w:p w14:paraId="37A9F148" w14:textId="77777777" w:rsidR="00AE1C97" w:rsidRPr="00725385" w:rsidRDefault="00AE1C97" w:rsidP="003776A8">
            <w:pPr>
              <w:pStyle w:val="Tabelle"/>
              <w:rPr>
                <w:rFonts w:cs="Arial"/>
                <w:b/>
              </w:rPr>
            </w:pPr>
            <w:r w:rsidRPr="00725385">
              <w:rPr>
                <w:rFonts w:cs="Arial"/>
                <w:b/>
              </w:rPr>
              <w:t xml:space="preserve">Nächste </w:t>
            </w:r>
            <w:r w:rsidR="003776A8" w:rsidRPr="00725385">
              <w:rPr>
                <w:rFonts w:cs="Arial"/>
                <w:b/>
              </w:rPr>
              <w:t>Prüfung</w:t>
            </w:r>
            <w:r w:rsidRPr="00725385">
              <w:rPr>
                <w:rFonts w:cs="Arial"/>
                <w:b/>
              </w:rPr>
              <w:t xml:space="preserve"> am:</w:t>
            </w:r>
          </w:p>
        </w:tc>
        <w:tc>
          <w:tcPr>
            <w:tcW w:w="6066" w:type="dxa"/>
          </w:tcPr>
          <w:p w14:paraId="0D9A2862" w14:textId="127CFB45" w:rsidR="00AE1C97" w:rsidRPr="006B61DD" w:rsidRDefault="00DD5DAA" w:rsidP="00AE1C97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X</w:t>
            </w:r>
            <w:r w:rsidR="005761F8" w:rsidRPr="006B61DD">
              <w:rPr>
                <w:rFonts w:cs="Arial"/>
              </w:rPr>
              <w:t xml:space="preserve"> </w:t>
            </w:r>
            <w:r w:rsidR="00AE1C97" w:rsidRPr="006B61DD">
              <w:rPr>
                <w:rFonts w:cs="Arial"/>
              </w:rPr>
              <w:t>/</w:t>
            </w:r>
            <w:r w:rsidR="005761F8" w:rsidRPr="006B61DD">
              <w:rPr>
                <w:rFonts w:cs="Arial"/>
              </w:rPr>
              <w:t xml:space="preserve"> </w:t>
            </w:r>
            <w:r w:rsidR="00AE1C97" w:rsidRPr="006B61DD">
              <w:rPr>
                <w:rFonts w:cs="Arial"/>
              </w:rPr>
              <w:t>20</w:t>
            </w:r>
            <w:r>
              <w:rPr>
                <w:rFonts w:cs="Arial"/>
              </w:rPr>
              <w:t>XX</w:t>
            </w:r>
          </w:p>
        </w:tc>
      </w:tr>
    </w:tbl>
    <w:p w14:paraId="59B0B6A9" w14:textId="77777777" w:rsidR="00D304A9" w:rsidRDefault="00D304A9"/>
    <w:tbl>
      <w:tblPr>
        <w:tblStyle w:val="Tabellenraster"/>
        <w:tblW w:w="9526" w:type="dxa"/>
        <w:tblInd w:w="113" w:type="dxa"/>
        <w:tblLook w:val="04A0" w:firstRow="1" w:lastRow="0" w:firstColumn="1" w:lastColumn="0" w:noHBand="0" w:noVBand="1"/>
      </w:tblPr>
      <w:tblGrid>
        <w:gridCol w:w="2014"/>
        <w:gridCol w:w="7512"/>
      </w:tblGrid>
      <w:tr w:rsidR="00D304A9" w:rsidRPr="00725385" w14:paraId="5211E830" w14:textId="77777777" w:rsidTr="00D304A9">
        <w:trPr>
          <w:cantSplit/>
        </w:trPr>
        <w:tc>
          <w:tcPr>
            <w:tcW w:w="9526" w:type="dxa"/>
            <w:gridSpan w:val="2"/>
            <w:shd w:val="clear" w:color="auto" w:fill="D9D9D9" w:themeFill="background1" w:themeFillShade="D9"/>
          </w:tcPr>
          <w:p w14:paraId="6B5C6169" w14:textId="77777777" w:rsidR="00D304A9" w:rsidRPr="00D304A9" w:rsidRDefault="00D304A9" w:rsidP="00AE1C97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Verteiler</w:t>
            </w:r>
          </w:p>
        </w:tc>
      </w:tr>
      <w:tr w:rsidR="00AE1C97" w:rsidRPr="00725385" w14:paraId="24ABA844" w14:textId="77777777" w:rsidTr="00D304A9">
        <w:trPr>
          <w:cantSplit/>
        </w:trPr>
        <w:tc>
          <w:tcPr>
            <w:tcW w:w="2014" w:type="dxa"/>
          </w:tcPr>
          <w:p w14:paraId="14055AC6" w14:textId="77777777" w:rsidR="00AE1C97" w:rsidRPr="006B61DD" w:rsidRDefault="00AE1C97" w:rsidP="00AE1C97">
            <w:pPr>
              <w:pStyle w:val="Tabelle"/>
              <w:rPr>
                <w:rFonts w:cs="Arial"/>
              </w:rPr>
            </w:pPr>
            <w:r w:rsidRPr="006B61DD">
              <w:rPr>
                <w:rFonts w:cs="Arial"/>
              </w:rPr>
              <w:t>Auftraggeber:</w:t>
            </w:r>
          </w:p>
        </w:tc>
        <w:tc>
          <w:tcPr>
            <w:tcW w:w="7512" w:type="dxa"/>
          </w:tcPr>
          <w:p w14:paraId="2C780F89" w14:textId="625ACAAD" w:rsidR="00AE1C97" w:rsidRPr="006B61DD" w:rsidRDefault="00196B26" w:rsidP="00AE1C97">
            <w:pPr>
              <w:pStyle w:val="Tabelle"/>
              <w:rPr>
                <w:rFonts w:cs="Arial"/>
              </w:rPr>
            </w:pPr>
            <w:r w:rsidRPr="006B61DD">
              <w:rPr>
                <w:rFonts w:cs="Arial"/>
              </w:rPr>
              <w:t>2</w:t>
            </w:r>
            <w:r w:rsidR="00AE1C97" w:rsidRPr="006B61DD">
              <w:rPr>
                <w:rFonts w:cs="Arial"/>
              </w:rPr>
              <w:t xml:space="preserve"> x Hinterle</w:t>
            </w:r>
            <w:r w:rsidR="00120C59" w:rsidRPr="006B61DD">
              <w:rPr>
                <w:rFonts w:cs="Arial"/>
              </w:rPr>
              <w:t xml:space="preserve">gung </w:t>
            </w:r>
            <w:r w:rsidR="006B61DD" w:rsidRPr="006B61DD">
              <w:t>an der Information für die Feuerwehr</w:t>
            </w:r>
          </w:p>
          <w:p w14:paraId="14F8B7B0" w14:textId="77777777" w:rsidR="00AE1C97" w:rsidRPr="006B61DD" w:rsidRDefault="00710119" w:rsidP="00AE1C97">
            <w:pPr>
              <w:pStyle w:val="Tabelle"/>
              <w:rPr>
                <w:rFonts w:cs="Arial"/>
              </w:rPr>
            </w:pPr>
            <w:r w:rsidRPr="006B61DD">
              <w:t>1 x PDF via E-Mail für Auftraggeber</w:t>
            </w:r>
          </w:p>
        </w:tc>
      </w:tr>
      <w:tr w:rsidR="00AE1C97" w:rsidRPr="00725385" w14:paraId="77B2778A" w14:textId="77777777" w:rsidTr="00D304A9">
        <w:trPr>
          <w:cantSplit/>
        </w:trPr>
        <w:tc>
          <w:tcPr>
            <w:tcW w:w="2014" w:type="dxa"/>
          </w:tcPr>
          <w:p w14:paraId="6862FD8F" w14:textId="77777777" w:rsidR="00AE1C97" w:rsidRPr="00725385" w:rsidRDefault="00AE1C97" w:rsidP="00AE1C97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Feuerwehr:</w:t>
            </w:r>
          </w:p>
        </w:tc>
        <w:tc>
          <w:tcPr>
            <w:tcW w:w="7512" w:type="dxa"/>
          </w:tcPr>
          <w:p w14:paraId="38A65461" w14:textId="78DA1427" w:rsidR="00211679" w:rsidRPr="00211679" w:rsidRDefault="00211679" w:rsidP="00211679">
            <w:pPr>
              <w:pStyle w:val="Tabelle"/>
              <w:rPr>
                <w:rFonts w:cs="Arial"/>
              </w:rPr>
            </w:pPr>
            <w:r w:rsidRPr="00211679">
              <w:rPr>
                <w:rFonts w:cs="Arial"/>
              </w:rPr>
              <w:t xml:space="preserve">3 x Ausgabe auf </w:t>
            </w:r>
            <w:proofErr w:type="spellStart"/>
            <w:r w:rsidR="00720AA5">
              <w:rPr>
                <w:rFonts w:cs="Arial"/>
              </w:rPr>
              <w:t>wasser</w:t>
            </w:r>
            <w:proofErr w:type="spellEnd"/>
            <w:r w:rsidR="00720AA5">
              <w:rPr>
                <w:rFonts w:cs="Arial"/>
              </w:rPr>
              <w:t xml:space="preserve">.- und reißfestem, </w:t>
            </w:r>
            <w:r w:rsidRPr="00211679">
              <w:rPr>
                <w:rFonts w:cs="Arial"/>
              </w:rPr>
              <w:t>synthetischem Papier</w:t>
            </w:r>
            <w:r w:rsidR="00241AF1">
              <w:rPr>
                <w:rFonts w:cs="Arial"/>
              </w:rPr>
              <w:t xml:space="preserve"> </w:t>
            </w:r>
            <w:r w:rsidR="00315E41">
              <w:rPr>
                <w:rFonts w:cs="Arial"/>
              </w:rPr>
              <w:t>(roter Ordner)</w:t>
            </w:r>
          </w:p>
          <w:p w14:paraId="5FFFE9A0" w14:textId="77777777" w:rsidR="00AE1C97" w:rsidRPr="00725385" w:rsidRDefault="00211679" w:rsidP="00211679">
            <w:pPr>
              <w:pStyle w:val="Tabelle"/>
              <w:rPr>
                <w:rFonts w:cs="Arial"/>
                <w:highlight w:val="yellow"/>
              </w:rPr>
            </w:pPr>
            <w:r w:rsidRPr="00211679">
              <w:rPr>
                <w:rFonts w:cs="Arial"/>
              </w:rPr>
              <w:t>1 x PDF-Dateien via Mail</w:t>
            </w:r>
          </w:p>
        </w:tc>
      </w:tr>
    </w:tbl>
    <w:p w14:paraId="14A0CFDD" w14:textId="77777777" w:rsidR="00725385" w:rsidRPr="00725385" w:rsidRDefault="00725385">
      <w:pPr>
        <w:rPr>
          <w:rFonts w:cs="Arial"/>
        </w:rPr>
      </w:pPr>
      <w:r w:rsidRPr="00725385">
        <w:rPr>
          <w:rFonts w:cs="Arial"/>
        </w:rPr>
        <w:br w:type="page"/>
      </w:r>
    </w:p>
    <w:tbl>
      <w:tblPr>
        <w:tblStyle w:val="Tabellenraster"/>
        <w:tblW w:w="9497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304A9" w:rsidRPr="00725385" w14:paraId="24187C72" w14:textId="77777777" w:rsidTr="00D304A9">
        <w:trPr>
          <w:cantSplit/>
        </w:trPr>
        <w:tc>
          <w:tcPr>
            <w:tcW w:w="9497" w:type="dxa"/>
            <w:shd w:val="clear" w:color="auto" w:fill="D9D9D9" w:themeFill="background1" w:themeFillShade="D9"/>
          </w:tcPr>
          <w:p w14:paraId="785305F5" w14:textId="77777777" w:rsidR="00D304A9" w:rsidRPr="00D304A9" w:rsidRDefault="00D304A9" w:rsidP="00120C59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lastRenderedPageBreak/>
              <w:t>1. Personalbestand, Nutzerzahl</w:t>
            </w:r>
          </w:p>
        </w:tc>
      </w:tr>
      <w:tr w:rsidR="00725385" w:rsidRPr="00725385" w14:paraId="51086E65" w14:textId="77777777" w:rsidTr="005C0C7F">
        <w:trPr>
          <w:cantSplit/>
        </w:trPr>
        <w:tc>
          <w:tcPr>
            <w:tcW w:w="9497" w:type="dxa"/>
          </w:tcPr>
          <w:p w14:paraId="5A6ADF61" w14:textId="6E03FA4B" w:rsidR="00725385" w:rsidRPr="00725385" w:rsidRDefault="00F6506A" w:rsidP="00120C59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XX</w:t>
            </w:r>
            <w:r w:rsidR="001E0F1A" w:rsidRPr="006B61DD">
              <w:rPr>
                <w:rFonts w:cs="Arial"/>
              </w:rPr>
              <w:t xml:space="preserve"> Mitarbeiter</w:t>
            </w:r>
          </w:p>
        </w:tc>
      </w:tr>
    </w:tbl>
    <w:p w14:paraId="4B7FF095" w14:textId="77777777" w:rsidR="00D304A9" w:rsidRDefault="00D304A9"/>
    <w:tbl>
      <w:tblPr>
        <w:tblStyle w:val="Tabellenraster"/>
        <w:tblW w:w="9497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65"/>
        <w:gridCol w:w="6332"/>
      </w:tblGrid>
      <w:tr w:rsidR="00D304A9" w:rsidRPr="00725385" w14:paraId="7BA9A07F" w14:textId="77777777" w:rsidTr="006B61DD">
        <w:trPr>
          <w:cantSplit/>
        </w:trPr>
        <w:tc>
          <w:tcPr>
            <w:tcW w:w="9497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63D6072" w14:textId="334EF891" w:rsidR="00D304A9" w:rsidRPr="00D304A9" w:rsidRDefault="00D304A9" w:rsidP="00CC2128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2. Regelbetriebszeiten</w:t>
            </w:r>
            <w:r w:rsidR="00720AA5">
              <w:rPr>
                <w:rFonts w:cs="Arial"/>
                <w:b/>
                <w:bCs/>
              </w:rPr>
              <w:t xml:space="preserve"> bzw. Öffnungszeiten</w:t>
            </w:r>
          </w:p>
        </w:tc>
      </w:tr>
      <w:tr w:rsidR="006B61DD" w:rsidRPr="00725385" w14:paraId="3D79874B" w14:textId="77777777" w:rsidTr="006B61DD">
        <w:trPr>
          <w:cantSplit/>
        </w:trPr>
        <w:tc>
          <w:tcPr>
            <w:tcW w:w="3165" w:type="dxa"/>
            <w:tcBorders>
              <w:bottom w:val="nil"/>
              <w:right w:val="nil"/>
            </w:tcBorders>
          </w:tcPr>
          <w:p w14:paraId="357F12FC" w14:textId="5AA5F2E1" w:rsidR="006B61DD" w:rsidRPr="00725385" w:rsidRDefault="006B61DD" w:rsidP="006B61DD">
            <w:pPr>
              <w:pStyle w:val="Tabelle"/>
              <w:rPr>
                <w:rFonts w:cs="Arial"/>
                <w:highlight w:val="yellow"/>
              </w:rPr>
            </w:pPr>
            <w:r>
              <w:t xml:space="preserve">Montag bis </w:t>
            </w:r>
            <w:r w:rsidRPr="003103BF">
              <w:t>D</w:t>
            </w:r>
            <w:r>
              <w:t>onners</w:t>
            </w:r>
            <w:r w:rsidRPr="003103BF">
              <w:t>tag:</w:t>
            </w:r>
          </w:p>
        </w:tc>
        <w:tc>
          <w:tcPr>
            <w:tcW w:w="6332" w:type="dxa"/>
            <w:tcBorders>
              <w:left w:val="nil"/>
              <w:bottom w:val="nil"/>
            </w:tcBorders>
          </w:tcPr>
          <w:p w14:paraId="3EFE5116" w14:textId="1A3ED2C7" w:rsidR="006B61DD" w:rsidRPr="00725385" w:rsidRDefault="006B61DD" w:rsidP="006B61DD">
            <w:pPr>
              <w:pStyle w:val="Tabelle"/>
              <w:rPr>
                <w:rFonts w:cs="Arial"/>
                <w:highlight w:val="yellow"/>
              </w:rPr>
            </w:pPr>
            <w:r w:rsidRPr="003103BF">
              <w:t>0</w:t>
            </w:r>
            <w:r>
              <w:t>7</w:t>
            </w:r>
            <w:r w:rsidRPr="003103BF">
              <w:t>:</w:t>
            </w:r>
            <w:r>
              <w:t>00 bis 17</w:t>
            </w:r>
            <w:r w:rsidRPr="003103BF">
              <w:t>:00</w:t>
            </w:r>
            <w:r>
              <w:t xml:space="preserve"> Uhr</w:t>
            </w:r>
          </w:p>
        </w:tc>
      </w:tr>
      <w:tr w:rsidR="006B61DD" w:rsidRPr="00725385" w14:paraId="09EA429D" w14:textId="77777777" w:rsidTr="006B61DD">
        <w:trPr>
          <w:cantSplit/>
        </w:trPr>
        <w:tc>
          <w:tcPr>
            <w:tcW w:w="3165" w:type="dxa"/>
            <w:tcBorders>
              <w:top w:val="nil"/>
              <w:right w:val="nil"/>
            </w:tcBorders>
          </w:tcPr>
          <w:p w14:paraId="7A481AF7" w14:textId="25EA03ED" w:rsidR="006B61DD" w:rsidRPr="00725385" w:rsidRDefault="006B61DD" w:rsidP="006B61DD">
            <w:pPr>
              <w:pStyle w:val="Tabelle"/>
              <w:rPr>
                <w:rFonts w:cs="Arial"/>
                <w:highlight w:val="yellow"/>
              </w:rPr>
            </w:pPr>
            <w:r w:rsidRPr="003103BF">
              <w:t>Freitag:</w:t>
            </w:r>
          </w:p>
        </w:tc>
        <w:tc>
          <w:tcPr>
            <w:tcW w:w="6332" w:type="dxa"/>
            <w:tcBorders>
              <w:top w:val="nil"/>
              <w:left w:val="nil"/>
            </w:tcBorders>
          </w:tcPr>
          <w:p w14:paraId="3B3F63F3" w14:textId="74836915" w:rsidR="006B61DD" w:rsidRPr="00725385" w:rsidRDefault="006B61DD" w:rsidP="006B61DD">
            <w:pPr>
              <w:pStyle w:val="Tabelle"/>
              <w:rPr>
                <w:rFonts w:cs="Arial"/>
                <w:highlight w:val="yellow"/>
              </w:rPr>
            </w:pPr>
            <w:r>
              <w:t>07:00 bis 14</w:t>
            </w:r>
            <w:r w:rsidRPr="003103BF">
              <w:t>:00</w:t>
            </w:r>
            <w:r>
              <w:t xml:space="preserve"> Uhr</w:t>
            </w:r>
          </w:p>
        </w:tc>
      </w:tr>
    </w:tbl>
    <w:p w14:paraId="7B0A32A2" w14:textId="77777777" w:rsidR="00D304A9" w:rsidRDefault="00D304A9"/>
    <w:tbl>
      <w:tblPr>
        <w:tblStyle w:val="Tabellenraster"/>
        <w:tblW w:w="9497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304A9" w:rsidRPr="00725385" w14:paraId="71792789" w14:textId="77777777" w:rsidTr="00D304A9">
        <w:trPr>
          <w:cantSplit/>
        </w:trPr>
        <w:tc>
          <w:tcPr>
            <w:tcW w:w="9497" w:type="dxa"/>
            <w:shd w:val="clear" w:color="auto" w:fill="D9D9D9" w:themeFill="background1" w:themeFillShade="D9"/>
          </w:tcPr>
          <w:p w14:paraId="51457A7E" w14:textId="77777777" w:rsidR="00D304A9" w:rsidRPr="00D304A9" w:rsidRDefault="00D304A9" w:rsidP="00A072D2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3. Feuerwehr-Schlüsseldepot</w:t>
            </w:r>
          </w:p>
        </w:tc>
      </w:tr>
      <w:tr w:rsidR="006F7623" w:rsidRPr="00725385" w14:paraId="113B4451" w14:textId="77777777" w:rsidTr="005761F8">
        <w:trPr>
          <w:cantSplit/>
        </w:trPr>
        <w:tc>
          <w:tcPr>
            <w:tcW w:w="9497" w:type="dxa"/>
          </w:tcPr>
          <w:p w14:paraId="4FEEA4F6" w14:textId="1B69F444" w:rsidR="006F7623" w:rsidRPr="00725385" w:rsidRDefault="00A072D2" w:rsidP="00A072D2">
            <w:pPr>
              <w:pStyle w:val="Tabelle"/>
              <w:rPr>
                <w:rFonts w:cs="Arial"/>
              </w:rPr>
            </w:pPr>
            <w:r w:rsidRPr="006B61DD">
              <w:rPr>
                <w:rFonts w:cs="Arial"/>
              </w:rPr>
              <w:t>Lage:</w:t>
            </w:r>
            <w:r w:rsidR="00EE3979">
              <w:rPr>
                <w:rFonts w:cs="Arial"/>
              </w:rPr>
              <w:t xml:space="preserve"> </w:t>
            </w:r>
            <w:r w:rsidR="006B61DD">
              <w:t>Am Hauptzufahrts</w:t>
            </w:r>
            <w:r w:rsidR="005E2854">
              <w:t>schranke mit Feuerwehrschließung</w:t>
            </w:r>
            <w:r w:rsidR="00EE3979">
              <w:t xml:space="preserve"> - </w:t>
            </w:r>
            <w:r w:rsidR="00EE3979" w:rsidRPr="00EE3979">
              <w:t xml:space="preserve">Klasse 1 </w:t>
            </w:r>
          </w:p>
        </w:tc>
      </w:tr>
    </w:tbl>
    <w:p w14:paraId="29B88DD3" w14:textId="77777777" w:rsidR="00D304A9" w:rsidRDefault="00D304A9"/>
    <w:tbl>
      <w:tblPr>
        <w:tblStyle w:val="Tabellenraster"/>
        <w:tblW w:w="9497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304A9" w:rsidRPr="00725385" w14:paraId="485948FB" w14:textId="77777777" w:rsidTr="00D304A9">
        <w:trPr>
          <w:cantSplit/>
        </w:trPr>
        <w:tc>
          <w:tcPr>
            <w:tcW w:w="9497" w:type="dxa"/>
            <w:shd w:val="clear" w:color="auto" w:fill="D9D9D9" w:themeFill="background1" w:themeFillShade="D9"/>
          </w:tcPr>
          <w:p w14:paraId="2825AC8C" w14:textId="77777777" w:rsidR="00D304A9" w:rsidRPr="00D304A9" w:rsidRDefault="00D304A9" w:rsidP="00A072D2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4. Erstinformationsstelle</w:t>
            </w:r>
          </w:p>
        </w:tc>
      </w:tr>
      <w:tr w:rsidR="003776A8" w:rsidRPr="00725385" w14:paraId="6AC175AD" w14:textId="77777777" w:rsidTr="005761F8">
        <w:trPr>
          <w:cantSplit/>
        </w:trPr>
        <w:tc>
          <w:tcPr>
            <w:tcW w:w="9497" w:type="dxa"/>
          </w:tcPr>
          <w:p w14:paraId="2451A206" w14:textId="48FB58FC" w:rsidR="003776A8" w:rsidRPr="00725385" w:rsidRDefault="003776A8" w:rsidP="00A072D2">
            <w:pPr>
              <w:pStyle w:val="Tabelle"/>
              <w:rPr>
                <w:rFonts w:cs="Arial"/>
              </w:rPr>
            </w:pPr>
            <w:r w:rsidRPr="006B61DD">
              <w:rPr>
                <w:rFonts w:cs="Arial"/>
              </w:rPr>
              <w:t xml:space="preserve">Lage: </w:t>
            </w:r>
            <w:r w:rsidR="006B61DD">
              <w:rPr>
                <w:rFonts w:cs="Arial"/>
              </w:rPr>
              <w:t>Sozialgebäude Erdgeschoss</w:t>
            </w:r>
          </w:p>
        </w:tc>
      </w:tr>
    </w:tbl>
    <w:p w14:paraId="1ACC6237" w14:textId="77777777" w:rsidR="00D304A9" w:rsidRDefault="00D304A9"/>
    <w:tbl>
      <w:tblPr>
        <w:tblStyle w:val="Tabellenraster"/>
        <w:tblW w:w="9500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304A9" w:rsidRPr="00725385" w14:paraId="1AD4335C" w14:textId="77777777" w:rsidTr="00D304A9">
        <w:trPr>
          <w:cantSplit/>
        </w:trPr>
        <w:tc>
          <w:tcPr>
            <w:tcW w:w="9500" w:type="dxa"/>
            <w:shd w:val="clear" w:color="auto" w:fill="D9D9D9" w:themeFill="background1" w:themeFillShade="D9"/>
          </w:tcPr>
          <w:p w14:paraId="2DE08ED4" w14:textId="77777777" w:rsidR="00D304A9" w:rsidRPr="00D304A9" w:rsidRDefault="00D304A9" w:rsidP="003776A8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5. Objektfunkanlagen (Gebäudefunkanlagen)</w:t>
            </w:r>
          </w:p>
        </w:tc>
      </w:tr>
      <w:tr w:rsidR="003776A8" w:rsidRPr="00725385" w14:paraId="2A5C7603" w14:textId="77777777" w:rsidTr="00D304A9">
        <w:trPr>
          <w:cantSplit/>
        </w:trPr>
        <w:tc>
          <w:tcPr>
            <w:tcW w:w="9500" w:type="dxa"/>
          </w:tcPr>
          <w:p w14:paraId="59C309D1" w14:textId="7E821240" w:rsidR="003776A8" w:rsidRPr="00725385" w:rsidRDefault="006B61DD" w:rsidP="003776A8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nicht vorhanden</w:t>
            </w:r>
          </w:p>
        </w:tc>
      </w:tr>
    </w:tbl>
    <w:p w14:paraId="382817D3" w14:textId="77777777" w:rsidR="00D304A9" w:rsidRDefault="00D304A9"/>
    <w:tbl>
      <w:tblPr>
        <w:tblStyle w:val="Tabellenraster"/>
        <w:tblW w:w="9500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56"/>
        <w:gridCol w:w="7344"/>
      </w:tblGrid>
      <w:tr w:rsidR="00D304A9" w:rsidRPr="00725385" w14:paraId="6A7E7D9F" w14:textId="77777777" w:rsidTr="00D304A9">
        <w:trPr>
          <w:cantSplit/>
        </w:trPr>
        <w:tc>
          <w:tcPr>
            <w:tcW w:w="9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526BF1C" w14:textId="77777777" w:rsidR="00D304A9" w:rsidRPr="00D304A9" w:rsidRDefault="00D304A9" w:rsidP="00CA072A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6. Löschwasserversorgung</w:t>
            </w:r>
          </w:p>
        </w:tc>
      </w:tr>
      <w:tr w:rsidR="00D304A9" w:rsidRPr="00725385" w14:paraId="3486A9FB" w14:textId="77777777" w:rsidTr="00D304A9">
        <w:trPr>
          <w:cantSplit/>
          <w:trHeight w:val="14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61EB2" w14:textId="77777777" w:rsidR="00D304A9" w:rsidRPr="00D304A9" w:rsidRDefault="00D304A9" w:rsidP="00D304A9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Abhängige: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F455A7" w14:textId="77777777" w:rsidR="00D304A9" w:rsidRPr="00725385" w:rsidRDefault="00D304A9" w:rsidP="00D304A9">
            <w:pPr>
              <w:pStyle w:val="Tabelle"/>
              <w:spacing w:before="0" w:after="0"/>
              <w:rPr>
                <w:rFonts w:cs="Arial"/>
                <w:highlight w:val="yellow"/>
              </w:rPr>
            </w:pPr>
          </w:p>
        </w:tc>
      </w:tr>
      <w:tr w:rsidR="00CA072A" w:rsidRPr="00725385" w14:paraId="2E883379" w14:textId="77777777" w:rsidTr="00D304A9">
        <w:trPr>
          <w:cantSplit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33D282" w14:textId="45C38C5E" w:rsidR="00CA072A" w:rsidRPr="00725385" w:rsidRDefault="00CA072A" w:rsidP="00CA072A">
            <w:pPr>
              <w:pStyle w:val="Tabelle"/>
              <w:rPr>
                <w:rFonts w:cs="Arial"/>
                <w:highlight w:val="yellow"/>
              </w:rPr>
            </w:pPr>
            <w:r w:rsidRPr="006B61DD">
              <w:rPr>
                <w:rFonts w:cs="Arial"/>
              </w:rPr>
              <w:t>Hydrant DN</w:t>
            </w:r>
            <w:r w:rsidR="006B61DD" w:rsidRPr="006B61DD">
              <w:rPr>
                <w:rFonts w:cs="Arial"/>
              </w:rPr>
              <w:t>200</w:t>
            </w:r>
            <w:r w:rsidRPr="006B61DD">
              <w:rPr>
                <w:rFonts w:cs="Arial"/>
              </w:rPr>
              <w:t>: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1F9447" w14:textId="59F575C6" w:rsidR="00CA072A" w:rsidRPr="00725385" w:rsidRDefault="006B61DD" w:rsidP="00CA072A">
            <w:pPr>
              <w:pStyle w:val="Tabelle"/>
              <w:rPr>
                <w:rFonts w:cs="Arial"/>
                <w:highlight w:val="yellow"/>
              </w:rPr>
            </w:pPr>
            <w:r w:rsidRPr="003252AB">
              <w:t xml:space="preserve">An der </w:t>
            </w:r>
            <w:r w:rsidR="00DD5DAA">
              <w:t>Musterstraße</w:t>
            </w:r>
          </w:p>
        </w:tc>
      </w:tr>
      <w:tr w:rsidR="00CA072A" w:rsidRPr="00725385" w14:paraId="4C504AD0" w14:textId="77777777" w:rsidTr="006B61DD">
        <w:trPr>
          <w:cantSplit/>
        </w:trPr>
        <w:tc>
          <w:tcPr>
            <w:tcW w:w="9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7B1137" w14:textId="77777777" w:rsidR="00CA072A" w:rsidRPr="00725385" w:rsidRDefault="00CA072A" w:rsidP="0012184B">
            <w:pPr>
              <w:pStyle w:val="Tabelle"/>
              <w:keepNext/>
              <w:spacing w:before="0" w:after="0"/>
              <w:rPr>
                <w:rFonts w:cs="Arial"/>
                <w:b/>
                <w:highlight w:val="yellow"/>
              </w:rPr>
            </w:pPr>
            <w:r w:rsidRPr="00725385">
              <w:rPr>
                <w:rFonts w:cs="Arial"/>
                <w:b/>
              </w:rPr>
              <w:t>Unabhängige:</w:t>
            </w:r>
          </w:p>
        </w:tc>
      </w:tr>
      <w:tr w:rsidR="00CA072A" w:rsidRPr="00725385" w14:paraId="2271B3ED" w14:textId="77777777" w:rsidTr="006B61DD">
        <w:trPr>
          <w:cantSplit/>
          <w:trHeight w:val="17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2F39D" w14:textId="06F6D684" w:rsidR="00CA072A" w:rsidRPr="00725385" w:rsidRDefault="006B61DD" w:rsidP="00CA072A">
            <w:pPr>
              <w:pStyle w:val="Tabelle"/>
              <w:keepNext/>
              <w:rPr>
                <w:rFonts w:cs="Arial"/>
                <w:highlight w:val="yellow"/>
              </w:rPr>
            </w:pPr>
            <w:r w:rsidRPr="006B61DD">
              <w:rPr>
                <w:rFonts w:cs="Arial"/>
              </w:rPr>
              <w:t>nicht vorhanden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8B702" w14:textId="5096EB28" w:rsidR="00CA072A" w:rsidRPr="00725385" w:rsidRDefault="00CA072A" w:rsidP="00CA072A">
            <w:pPr>
              <w:pStyle w:val="Tabelle"/>
              <w:keepNext/>
              <w:rPr>
                <w:rFonts w:cs="Arial"/>
                <w:highlight w:val="yellow"/>
              </w:rPr>
            </w:pPr>
          </w:p>
        </w:tc>
      </w:tr>
    </w:tbl>
    <w:p w14:paraId="61AE6A38" w14:textId="77777777" w:rsidR="00D304A9" w:rsidRDefault="00D304A9"/>
    <w:tbl>
      <w:tblPr>
        <w:tblStyle w:val="Tabellenraster"/>
        <w:tblW w:w="9529" w:type="dxa"/>
        <w:tblInd w:w="11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9"/>
      </w:tblGrid>
      <w:tr w:rsidR="00D304A9" w:rsidRPr="00725385" w14:paraId="29FB25A8" w14:textId="77777777" w:rsidTr="00BE332E">
        <w:trPr>
          <w:cantSplit/>
          <w:trHeight w:val="275"/>
        </w:trPr>
        <w:tc>
          <w:tcPr>
            <w:tcW w:w="9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2DE019" w14:textId="77777777" w:rsidR="00D304A9" w:rsidRPr="00D304A9" w:rsidRDefault="00D304A9" w:rsidP="00C31D09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D304A9">
              <w:rPr>
                <w:rFonts w:cs="Arial"/>
                <w:b/>
                <w:bCs/>
              </w:rPr>
              <w:t>7. Anlagen / Einrichtungen zur Löschwasserrückhaltung</w:t>
            </w:r>
          </w:p>
        </w:tc>
      </w:tr>
      <w:tr w:rsidR="0012184B" w:rsidRPr="00725385" w14:paraId="13F12AE6" w14:textId="77777777" w:rsidTr="00BE332E">
        <w:trPr>
          <w:cantSplit/>
          <w:trHeight w:val="275"/>
        </w:trPr>
        <w:tc>
          <w:tcPr>
            <w:tcW w:w="9529" w:type="dxa"/>
            <w:tcBorders>
              <w:top w:val="single" w:sz="4" w:space="0" w:color="auto"/>
            </w:tcBorders>
          </w:tcPr>
          <w:p w14:paraId="22E05A33" w14:textId="030CEE8F" w:rsidR="0012184B" w:rsidRPr="00725385" w:rsidRDefault="006B61DD" w:rsidP="00C31D09">
            <w:pPr>
              <w:pStyle w:val="Tabelle"/>
              <w:rPr>
                <w:rFonts w:cs="Arial"/>
                <w:highlight w:val="yellow"/>
              </w:rPr>
            </w:pPr>
            <w:r w:rsidRPr="006B61DD">
              <w:rPr>
                <w:rFonts w:cs="Arial"/>
              </w:rPr>
              <w:t>nicht vorhanden</w:t>
            </w:r>
          </w:p>
        </w:tc>
      </w:tr>
    </w:tbl>
    <w:p w14:paraId="0BE5B003" w14:textId="77777777" w:rsidR="00592B2C" w:rsidRDefault="00592B2C"/>
    <w:tbl>
      <w:tblPr>
        <w:tblStyle w:val="Tabellenraster"/>
        <w:tblW w:w="9529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529"/>
      </w:tblGrid>
      <w:tr w:rsidR="00592B2C" w:rsidRPr="00725385" w14:paraId="1CBAAB84" w14:textId="77777777" w:rsidTr="00592B2C">
        <w:trPr>
          <w:cantSplit/>
          <w:tblHeader/>
        </w:trPr>
        <w:tc>
          <w:tcPr>
            <w:tcW w:w="9529" w:type="dxa"/>
            <w:shd w:val="clear" w:color="auto" w:fill="D9D9D9" w:themeFill="background1" w:themeFillShade="D9"/>
            <w:vAlign w:val="center"/>
          </w:tcPr>
          <w:p w14:paraId="059E15E5" w14:textId="77777777" w:rsidR="00592B2C" w:rsidRPr="00592B2C" w:rsidRDefault="00592B2C" w:rsidP="006A2A2E">
            <w:pPr>
              <w:pStyle w:val="TabelleFett"/>
              <w:rPr>
                <w:rFonts w:cs="Arial"/>
                <w:bCs w:val="0"/>
                <w:highlight w:val="yellow"/>
              </w:rPr>
            </w:pPr>
            <w:r w:rsidRPr="00592B2C">
              <w:rPr>
                <w:rFonts w:cs="Arial"/>
                <w:bCs w:val="0"/>
              </w:rPr>
              <w:t>8. Anlagentechnischer Brandschutz</w:t>
            </w:r>
          </w:p>
        </w:tc>
      </w:tr>
      <w:tr w:rsidR="00D304A9" w:rsidRPr="00725385" w14:paraId="3BB9229C" w14:textId="77777777" w:rsidTr="00592B2C">
        <w:trPr>
          <w:cantSplit/>
          <w:trHeight w:val="142"/>
          <w:tblHeader/>
        </w:trPr>
        <w:tc>
          <w:tcPr>
            <w:tcW w:w="9529" w:type="dxa"/>
            <w:vAlign w:val="center"/>
          </w:tcPr>
          <w:p w14:paraId="405298B5" w14:textId="77777777" w:rsidR="00D304A9" w:rsidRPr="00592B2C" w:rsidRDefault="00592B2C" w:rsidP="00592B2C">
            <w:pPr>
              <w:pStyle w:val="TabelleFett"/>
              <w:spacing w:before="0" w:after="0"/>
              <w:rPr>
                <w:rFonts w:cs="Arial"/>
                <w:bCs w:val="0"/>
                <w:highlight w:val="yellow"/>
              </w:rPr>
            </w:pPr>
            <w:r w:rsidRPr="00592B2C">
              <w:rPr>
                <w:rFonts w:cs="Arial"/>
                <w:bCs w:val="0"/>
              </w:rPr>
              <w:t>Brandmeldeanlagen</w:t>
            </w:r>
          </w:p>
        </w:tc>
      </w:tr>
      <w:tr w:rsidR="005761F8" w:rsidRPr="00725385" w14:paraId="453EFB16" w14:textId="77777777" w:rsidTr="00592B2C">
        <w:trPr>
          <w:cantSplit/>
          <w:tblHeader/>
        </w:trPr>
        <w:tc>
          <w:tcPr>
            <w:tcW w:w="9529" w:type="dxa"/>
            <w:vAlign w:val="center"/>
          </w:tcPr>
          <w:p w14:paraId="48717FC1" w14:textId="07BC59C2" w:rsidR="005761F8" w:rsidRPr="008F2ACC" w:rsidRDefault="005761F8" w:rsidP="006A2A2E">
            <w:pPr>
              <w:pStyle w:val="TabelleFett"/>
              <w:rPr>
                <w:rFonts w:cs="Arial"/>
                <w:b w:val="0"/>
                <w:bCs w:val="0"/>
                <w:highlight w:val="yellow"/>
              </w:rPr>
            </w:pPr>
          </w:p>
        </w:tc>
      </w:tr>
    </w:tbl>
    <w:p w14:paraId="1C334B05" w14:textId="77777777" w:rsidR="00BE332E" w:rsidRDefault="00BE332E"/>
    <w:tbl>
      <w:tblPr>
        <w:tblStyle w:val="Tabellenraster"/>
        <w:tblW w:w="9526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48"/>
        <w:gridCol w:w="6378"/>
      </w:tblGrid>
      <w:tr w:rsidR="00592B2C" w:rsidRPr="00725385" w14:paraId="65A6396F" w14:textId="77777777" w:rsidTr="006D5535">
        <w:trPr>
          <w:cantSplit/>
          <w:trHeight w:val="142"/>
        </w:trPr>
        <w:tc>
          <w:tcPr>
            <w:tcW w:w="9526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76D1B1FD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Ortsfeste Löscheinrichtungen</w:t>
            </w:r>
          </w:p>
        </w:tc>
      </w:tr>
      <w:tr w:rsidR="006B61DD" w:rsidRPr="00725385" w14:paraId="5C36C4C1" w14:textId="77777777" w:rsidTr="006B61DD">
        <w:trPr>
          <w:cantSplit/>
          <w:trHeight w:val="232"/>
        </w:trPr>
        <w:tc>
          <w:tcPr>
            <w:tcW w:w="3148" w:type="dxa"/>
            <w:tcBorders>
              <w:bottom w:val="nil"/>
              <w:right w:val="nil"/>
            </w:tcBorders>
          </w:tcPr>
          <w:p w14:paraId="5F1F9C9C" w14:textId="74C5D396" w:rsidR="006B61DD" w:rsidRPr="00460146" w:rsidRDefault="006B61DD" w:rsidP="006B61DD">
            <w:pPr>
              <w:pStyle w:val="Tabelle"/>
              <w:rPr>
                <w:rFonts w:cs="Arial"/>
              </w:rPr>
            </w:pPr>
            <w:r w:rsidRPr="003252AB">
              <w:t>EDV-Raum,</w:t>
            </w:r>
            <w:r>
              <w:t xml:space="preserve"> </w:t>
            </w:r>
            <w:r w:rsidRPr="003252AB">
              <w:t>Fuhrparkgebäude</w:t>
            </w:r>
          </w:p>
        </w:tc>
        <w:tc>
          <w:tcPr>
            <w:tcW w:w="6378" w:type="dxa"/>
            <w:tcBorders>
              <w:left w:val="nil"/>
              <w:bottom w:val="nil"/>
            </w:tcBorders>
          </w:tcPr>
          <w:p w14:paraId="2D100FB1" w14:textId="645307C4" w:rsidR="006B61DD" w:rsidRPr="00460146" w:rsidRDefault="006B61DD" w:rsidP="006B61DD">
            <w:pPr>
              <w:pStyle w:val="Tabelle"/>
              <w:rPr>
                <w:rFonts w:cs="Arial"/>
              </w:rPr>
            </w:pPr>
            <w:r w:rsidRPr="003252AB">
              <w:t xml:space="preserve">CO2-Löschanlage im EDV-Raum </w:t>
            </w:r>
          </w:p>
        </w:tc>
      </w:tr>
      <w:tr w:rsidR="006B61DD" w:rsidRPr="00725385" w14:paraId="44B6560F" w14:textId="77777777" w:rsidTr="006B61DD">
        <w:trPr>
          <w:cantSplit/>
          <w:trHeight w:val="232"/>
        </w:trPr>
        <w:tc>
          <w:tcPr>
            <w:tcW w:w="3148" w:type="dxa"/>
            <w:tcBorders>
              <w:top w:val="nil"/>
              <w:right w:val="nil"/>
            </w:tcBorders>
          </w:tcPr>
          <w:p w14:paraId="1775B67E" w14:textId="1C7ABAC9" w:rsidR="006B61DD" w:rsidRPr="00460146" w:rsidRDefault="006B61DD" w:rsidP="006B61DD">
            <w:pPr>
              <w:pStyle w:val="Tabelle"/>
              <w:rPr>
                <w:rFonts w:cs="Arial"/>
              </w:rPr>
            </w:pPr>
            <w:r w:rsidRPr="003252AB">
              <w:t xml:space="preserve">vor </w:t>
            </w:r>
            <w:r>
              <w:t>Schreiner-</w:t>
            </w:r>
            <w:r w:rsidRPr="003252AB">
              <w:t>Werkstatt,</w:t>
            </w:r>
          </w:p>
        </w:tc>
        <w:tc>
          <w:tcPr>
            <w:tcW w:w="6378" w:type="dxa"/>
            <w:tcBorders>
              <w:top w:val="nil"/>
              <w:left w:val="nil"/>
            </w:tcBorders>
          </w:tcPr>
          <w:p w14:paraId="19E6C23D" w14:textId="0DA02D56" w:rsidR="006B61DD" w:rsidRPr="00460146" w:rsidRDefault="006B61DD" w:rsidP="006B61DD">
            <w:pPr>
              <w:pStyle w:val="Tabelle"/>
              <w:rPr>
                <w:rFonts w:cs="Arial"/>
              </w:rPr>
            </w:pPr>
            <w:r w:rsidRPr="003252AB">
              <w:t xml:space="preserve">Absaugungs- und Filteranlage mit Wasser-Löschanlage ausgestattet, Löschventil im </w:t>
            </w:r>
            <w:r>
              <w:t>Schreiner-</w:t>
            </w:r>
            <w:r w:rsidRPr="003252AB">
              <w:t>Werkstatt</w:t>
            </w:r>
          </w:p>
        </w:tc>
      </w:tr>
    </w:tbl>
    <w:p w14:paraId="6F895DF7" w14:textId="77777777" w:rsidR="006B61DD" w:rsidRDefault="006B61DD"/>
    <w:tbl>
      <w:tblPr>
        <w:tblStyle w:val="Tabellenraster"/>
        <w:tblW w:w="953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6383"/>
      </w:tblGrid>
      <w:tr w:rsidR="00592B2C" w:rsidRPr="00725385" w14:paraId="3DCE7D22" w14:textId="77777777" w:rsidTr="006D5535">
        <w:trPr>
          <w:cantSplit/>
        </w:trPr>
        <w:tc>
          <w:tcPr>
            <w:tcW w:w="95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6F695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Rauch- und Wärmeabzugsanlagen</w:t>
            </w:r>
          </w:p>
        </w:tc>
      </w:tr>
      <w:tr w:rsidR="008E211E" w:rsidRPr="00725385" w14:paraId="58F1AF4C" w14:textId="77777777" w:rsidTr="006B61DD">
        <w:trPr>
          <w:cantSplit/>
        </w:trPr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14:paraId="35A35460" w14:textId="452A8BE1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Fuhrparkgebäude</w:t>
            </w:r>
          </w:p>
        </w:tc>
        <w:tc>
          <w:tcPr>
            <w:tcW w:w="6383" w:type="dxa"/>
            <w:tcBorders>
              <w:top w:val="single" w:sz="4" w:space="0" w:color="auto"/>
            </w:tcBorders>
            <w:vAlign w:val="center"/>
          </w:tcPr>
          <w:p w14:paraId="6F97652E" w14:textId="77777777" w:rsidR="008E211E" w:rsidRPr="004C42A8" w:rsidRDefault="008E211E" w:rsidP="008E211E">
            <w:pPr>
              <w:pStyle w:val="Tabelle"/>
            </w:pPr>
            <w:r w:rsidRPr="004C42A8">
              <w:t>Automatische Auslösung im Brandfall</w:t>
            </w:r>
          </w:p>
          <w:p w14:paraId="55E8A43E" w14:textId="18E11FA0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4C42A8">
              <w:t>Manuelle Bedienstelle im EG</w:t>
            </w:r>
            <w:r>
              <w:t xml:space="preserve"> (</w:t>
            </w:r>
            <w:r w:rsidRPr="004C42A8">
              <w:t>NRA im Hallendach</w:t>
            </w:r>
            <w:r>
              <w:t>)</w:t>
            </w:r>
          </w:p>
        </w:tc>
      </w:tr>
    </w:tbl>
    <w:p w14:paraId="23018821" w14:textId="45205B35" w:rsidR="008E211E" w:rsidRDefault="008E211E"/>
    <w:p w14:paraId="0557EC61" w14:textId="77777777" w:rsidR="008E211E" w:rsidRDefault="008E211E">
      <w:pPr>
        <w:keepLines w:val="0"/>
        <w:spacing w:before="0" w:line="240" w:lineRule="auto"/>
        <w:ind w:left="0"/>
        <w:contextualSpacing w:val="0"/>
      </w:pPr>
      <w:r>
        <w:br w:type="page"/>
      </w:r>
    </w:p>
    <w:tbl>
      <w:tblPr>
        <w:tblStyle w:val="Tabellenraster"/>
        <w:tblW w:w="9529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409"/>
        <w:gridCol w:w="2840"/>
      </w:tblGrid>
      <w:tr w:rsidR="00592B2C" w:rsidRPr="00725385" w14:paraId="29E58340" w14:textId="77777777" w:rsidTr="008E211E">
        <w:trPr>
          <w:cantSplit/>
          <w:trHeight w:val="350"/>
        </w:trPr>
        <w:tc>
          <w:tcPr>
            <w:tcW w:w="9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D0309C" w14:textId="77777777" w:rsidR="00592B2C" w:rsidRPr="00592B2C" w:rsidRDefault="00592B2C" w:rsidP="00C31D09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lastRenderedPageBreak/>
              <w:t>9. Hinweise zu Gefährdungspotentialen</w:t>
            </w:r>
          </w:p>
        </w:tc>
      </w:tr>
      <w:tr w:rsidR="00592B2C" w:rsidRPr="00725385" w14:paraId="58A66605" w14:textId="77777777" w:rsidTr="008E211E">
        <w:trPr>
          <w:cantSplit/>
          <w:trHeight w:val="142"/>
        </w:trPr>
        <w:tc>
          <w:tcPr>
            <w:tcW w:w="9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F907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Druckgasbehälter</w:t>
            </w:r>
          </w:p>
        </w:tc>
      </w:tr>
      <w:tr w:rsidR="008E211E" w:rsidRPr="00725385" w14:paraId="46EC114F" w14:textId="77777777" w:rsidTr="00467BA5">
        <w:trPr>
          <w:cantSplit/>
          <w:trHeight w:val="350"/>
        </w:trPr>
        <w:tc>
          <w:tcPr>
            <w:tcW w:w="4280" w:type="dxa"/>
            <w:tcBorders>
              <w:top w:val="single" w:sz="4" w:space="0" w:color="auto"/>
              <w:bottom w:val="nil"/>
              <w:right w:val="nil"/>
            </w:tcBorders>
          </w:tcPr>
          <w:p w14:paraId="02A4BDEA" w14:textId="339E5D60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Lager (EG)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97CCA" w14:textId="5D710B1B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Druckluftbehälter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</w:tcBorders>
          </w:tcPr>
          <w:p w14:paraId="0516634C" w14:textId="54C405D7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2.000 l, 15 bar</w:t>
            </w:r>
          </w:p>
        </w:tc>
      </w:tr>
      <w:tr w:rsidR="008E211E" w:rsidRPr="00725385" w14:paraId="5EB3338F" w14:textId="77777777" w:rsidTr="00467BA5">
        <w:trPr>
          <w:cantSplit/>
          <w:trHeight w:val="350"/>
        </w:trPr>
        <w:tc>
          <w:tcPr>
            <w:tcW w:w="4280" w:type="dxa"/>
            <w:tcBorders>
              <w:top w:val="nil"/>
              <w:bottom w:val="nil"/>
              <w:right w:val="nil"/>
            </w:tcBorders>
          </w:tcPr>
          <w:p w14:paraId="0549EA46" w14:textId="7F20ECAE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Reparaturhalle, Fuhrparkgebäude (EG)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D24DEC6" w14:textId="77777777" w:rsidR="008E211E" w:rsidRPr="0091283D" w:rsidRDefault="008E211E" w:rsidP="008E211E">
            <w:pPr>
              <w:pStyle w:val="Tabelle"/>
            </w:pPr>
            <w:r w:rsidRPr="0091283D">
              <w:t>Acetylen</w:t>
            </w:r>
          </w:p>
          <w:p w14:paraId="7FAD397F" w14:textId="7A832CAA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Sauerstoff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</w:tcBorders>
          </w:tcPr>
          <w:p w14:paraId="155574B0" w14:textId="77777777" w:rsidR="008E211E" w:rsidRPr="0091283D" w:rsidRDefault="008E211E" w:rsidP="008E211E">
            <w:pPr>
              <w:pStyle w:val="Tabelle"/>
            </w:pPr>
            <w:r w:rsidRPr="0091283D">
              <w:t>1 Flasche x 35 kg, 19 bar</w:t>
            </w:r>
          </w:p>
          <w:p w14:paraId="3383B493" w14:textId="0A6A5264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1 Flasche x 50 l, 200 bar</w:t>
            </w:r>
          </w:p>
        </w:tc>
      </w:tr>
      <w:tr w:rsidR="008E211E" w:rsidRPr="00725385" w14:paraId="2D9F6488" w14:textId="77777777" w:rsidTr="00467BA5">
        <w:trPr>
          <w:cantSplit/>
          <w:trHeight w:val="350"/>
        </w:trPr>
        <w:tc>
          <w:tcPr>
            <w:tcW w:w="4280" w:type="dxa"/>
            <w:tcBorders>
              <w:top w:val="nil"/>
              <w:bottom w:val="nil"/>
              <w:right w:val="nil"/>
            </w:tcBorders>
          </w:tcPr>
          <w:p w14:paraId="2DF5F6B8" w14:textId="41C60F13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Schlosser</w:t>
            </w:r>
            <w:r>
              <w:t>-</w:t>
            </w:r>
            <w:r w:rsidRPr="0091283D">
              <w:t>Werkstatt, Werkstattgebäude (EG)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63D3074" w14:textId="77777777" w:rsidR="008E211E" w:rsidRPr="0091283D" w:rsidRDefault="008E211E" w:rsidP="008E211E">
            <w:pPr>
              <w:pStyle w:val="Tabelle"/>
            </w:pPr>
            <w:r w:rsidRPr="0091283D">
              <w:t>Schweißschutzgas</w:t>
            </w:r>
          </w:p>
          <w:p w14:paraId="5006AFC8" w14:textId="5478C933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Propan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</w:tcBorders>
          </w:tcPr>
          <w:p w14:paraId="38CB9B6B" w14:textId="77777777" w:rsidR="008E211E" w:rsidRPr="0091283D" w:rsidRDefault="008E211E" w:rsidP="008E211E">
            <w:pPr>
              <w:pStyle w:val="Tabelle"/>
            </w:pPr>
            <w:r w:rsidRPr="0091283D">
              <w:t>1 Flasche x 18 kg, 200 bar</w:t>
            </w:r>
          </w:p>
          <w:p w14:paraId="2B927BAD" w14:textId="7616354E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4 Flasche x11 kg, 10 bar</w:t>
            </w:r>
          </w:p>
        </w:tc>
      </w:tr>
      <w:tr w:rsidR="008E211E" w:rsidRPr="00725385" w14:paraId="7FD19D5C" w14:textId="77777777" w:rsidTr="00467BA5">
        <w:trPr>
          <w:cantSplit/>
          <w:trHeight w:val="350"/>
        </w:trPr>
        <w:tc>
          <w:tcPr>
            <w:tcW w:w="4280" w:type="dxa"/>
            <w:tcBorders>
              <w:top w:val="nil"/>
              <w:bottom w:val="nil"/>
              <w:right w:val="nil"/>
            </w:tcBorders>
          </w:tcPr>
          <w:p w14:paraId="060D9871" w14:textId="4D07DE95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Schreiner</w:t>
            </w:r>
            <w:r>
              <w:t>-</w:t>
            </w:r>
            <w:r w:rsidRPr="0091283D">
              <w:t>Werkstatt, Werkstattgebäude (OG)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29DCE8A" w14:textId="41F2CDAD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Druckluftbehälter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</w:tcBorders>
          </w:tcPr>
          <w:p w14:paraId="0B095369" w14:textId="1AC92DA2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270 l, 16 bar</w:t>
            </w:r>
          </w:p>
        </w:tc>
      </w:tr>
      <w:tr w:rsidR="008E211E" w:rsidRPr="00725385" w14:paraId="4B8F93A4" w14:textId="77777777" w:rsidTr="00467BA5">
        <w:trPr>
          <w:cantSplit/>
          <w:trHeight w:val="350"/>
        </w:trPr>
        <w:tc>
          <w:tcPr>
            <w:tcW w:w="4280" w:type="dxa"/>
            <w:tcBorders>
              <w:top w:val="nil"/>
              <w:bottom w:val="single" w:sz="2" w:space="0" w:color="auto"/>
              <w:right w:val="nil"/>
            </w:tcBorders>
          </w:tcPr>
          <w:p w14:paraId="0C053D3C" w14:textId="32E853C7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Lager, Werkstattgebäude (EG)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00AE97C" w14:textId="15E2CE6A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Propan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2" w:space="0" w:color="auto"/>
            </w:tcBorders>
          </w:tcPr>
          <w:p w14:paraId="7DAC06D8" w14:textId="3915792C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91283D">
              <w:t>4 Flasche, 11 kg, 10 bar</w:t>
            </w:r>
          </w:p>
        </w:tc>
      </w:tr>
    </w:tbl>
    <w:p w14:paraId="6960E518" w14:textId="77777777" w:rsidR="00592B2C" w:rsidRDefault="00592B2C"/>
    <w:tbl>
      <w:tblPr>
        <w:tblStyle w:val="Tabellenraster"/>
        <w:tblW w:w="9529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3260"/>
        <w:gridCol w:w="1987"/>
      </w:tblGrid>
      <w:tr w:rsidR="00592B2C" w:rsidRPr="00725385" w14:paraId="06654600" w14:textId="77777777" w:rsidTr="008E211E">
        <w:trPr>
          <w:cantSplit/>
          <w:trHeight w:val="142"/>
        </w:trPr>
        <w:tc>
          <w:tcPr>
            <w:tcW w:w="9529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41BFBB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Sonstige Gefahrstoffe (fest, flüssig, gasförmig)</w:t>
            </w:r>
          </w:p>
        </w:tc>
      </w:tr>
      <w:tr w:rsidR="008E211E" w:rsidRPr="00725385" w14:paraId="7FA1A936" w14:textId="77777777" w:rsidTr="008E211E">
        <w:trPr>
          <w:cantSplit/>
          <w:trHeight w:val="29"/>
        </w:trPr>
        <w:tc>
          <w:tcPr>
            <w:tcW w:w="4282" w:type="dxa"/>
            <w:tcBorders>
              <w:top w:val="single" w:sz="2" w:space="0" w:color="auto"/>
              <w:bottom w:val="nil"/>
              <w:right w:val="nil"/>
            </w:tcBorders>
            <w:vAlign w:val="center"/>
          </w:tcPr>
          <w:p w14:paraId="77974D3C" w14:textId="02E4BE29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Tankstelle im Hof</w:t>
            </w:r>
          </w:p>
        </w:tc>
        <w:tc>
          <w:tcPr>
            <w:tcW w:w="326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27AF0DC" w14:textId="1C5FEFE8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Diesel (Tank unterirdisch)</w:t>
            </w:r>
          </w:p>
        </w:tc>
        <w:tc>
          <w:tcPr>
            <w:tcW w:w="1987" w:type="dxa"/>
            <w:tcBorders>
              <w:top w:val="single" w:sz="2" w:space="0" w:color="auto"/>
              <w:left w:val="nil"/>
              <w:bottom w:val="nil"/>
            </w:tcBorders>
            <w:vAlign w:val="center"/>
          </w:tcPr>
          <w:p w14:paraId="7155B22F" w14:textId="278355ED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10.000 l</w:t>
            </w:r>
          </w:p>
        </w:tc>
      </w:tr>
      <w:tr w:rsidR="008E211E" w:rsidRPr="00725385" w14:paraId="4DE3926C" w14:textId="77777777" w:rsidTr="008E211E">
        <w:trPr>
          <w:cantSplit/>
          <w:trHeight w:val="29"/>
        </w:trPr>
        <w:tc>
          <w:tcPr>
            <w:tcW w:w="4282" w:type="dxa"/>
            <w:tcBorders>
              <w:top w:val="nil"/>
              <w:bottom w:val="nil"/>
              <w:right w:val="nil"/>
            </w:tcBorders>
            <w:vAlign w:val="center"/>
          </w:tcPr>
          <w:p w14:paraId="2A6D8946" w14:textId="55EFA4CE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Lager, Fuhrparkgebäude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FEAC" w14:textId="0D479334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Diesel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</w:tcBorders>
            <w:vAlign w:val="center"/>
          </w:tcPr>
          <w:p w14:paraId="38BD3694" w14:textId="0DE6EC1D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1000 l</w:t>
            </w:r>
          </w:p>
        </w:tc>
      </w:tr>
      <w:tr w:rsidR="008E211E" w:rsidRPr="00725385" w14:paraId="5E101E90" w14:textId="77777777" w:rsidTr="008E211E">
        <w:trPr>
          <w:cantSplit/>
          <w:trHeight w:val="29"/>
        </w:trPr>
        <w:tc>
          <w:tcPr>
            <w:tcW w:w="4282" w:type="dxa"/>
            <w:tcBorders>
              <w:top w:val="nil"/>
              <w:bottom w:val="nil"/>
              <w:right w:val="nil"/>
            </w:tcBorders>
            <w:vAlign w:val="center"/>
          </w:tcPr>
          <w:p w14:paraId="68154BAA" w14:textId="60DE9464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Öllager, Fuhrparkgebäude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B55E" w14:textId="735843D6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7B35AD">
              <w:t>Schmieröle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</w:tcBorders>
            <w:vAlign w:val="center"/>
          </w:tcPr>
          <w:p w14:paraId="2E751E17" w14:textId="1C2F58C3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D81A60">
              <w:t>2600 l</w:t>
            </w:r>
          </w:p>
        </w:tc>
      </w:tr>
      <w:tr w:rsidR="008E211E" w:rsidRPr="00725385" w14:paraId="36D880C7" w14:textId="77777777" w:rsidTr="008E211E">
        <w:trPr>
          <w:cantSplit/>
          <w:trHeight w:val="29"/>
        </w:trPr>
        <w:tc>
          <w:tcPr>
            <w:tcW w:w="4282" w:type="dxa"/>
            <w:tcBorders>
              <w:top w:val="nil"/>
              <w:bottom w:val="nil"/>
              <w:right w:val="nil"/>
            </w:tcBorders>
            <w:vAlign w:val="center"/>
          </w:tcPr>
          <w:p w14:paraId="11ACDD6E" w14:textId="5F6CF998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>
              <w:t>Untergeschoss, Sozialgebäude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7725E" w14:textId="72B0245E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95BF8">
              <w:t>Werkzeug-Akkus und Ladegeräte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</w:tcBorders>
            <w:vAlign w:val="center"/>
          </w:tcPr>
          <w:p w14:paraId="2B715BB9" w14:textId="6A70166B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95BF8">
              <w:t>-</w:t>
            </w:r>
          </w:p>
        </w:tc>
      </w:tr>
      <w:tr w:rsidR="008E211E" w:rsidRPr="00725385" w14:paraId="3662FCD8" w14:textId="77777777" w:rsidTr="008E211E">
        <w:trPr>
          <w:cantSplit/>
          <w:trHeight w:val="29"/>
        </w:trPr>
        <w:tc>
          <w:tcPr>
            <w:tcW w:w="4282" w:type="dxa"/>
            <w:tcBorders>
              <w:top w:val="nil"/>
              <w:bottom w:val="nil"/>
              <w:right w:val="nil"/>
            </w:tcBorders>
            <w:vAlign w:val="center"/>
          </w:tcPr>
          <w:p w14:paraId="6A34E097" w14:textId="6918F2D7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>
              <w:t>Batterie-Laderaum</w:t>
            </w:r>
            <w:r w:rsidRPr="007B35AD">
              <w:t xml:space="preserve"> Fuhrparkgebäude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8F2D3" w14:textId="7D29187D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95BF8">
              <w:t xml:space="preserve">Fahrzeug- und Werkzeug Akkus 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</w:tcBorders>
            <w:vAlign w:val="center"/>
          </w:tcPr>
          <w:p w14:paraId="2AD13174" w14:textId="2C9D7350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95BF8">
              <w:t>-</w:t>
            </w:r>
          </w:p>
        </w:tc>
      </w:tr>
      <w:tr w:rsidR="008E211E" w:rsidRPr="00725385" w14:paraId="52E356FD" w14:textId="77777777" w:rsidTr="008E211E">
        <w:trPr>
          <w:cantSplit/>
          <w:trHeight w:val="29"/>
        </w:trPr>
        <w:tc>
          <w:tcPr>
            <w:tcW w:w="9529" w:type="dxa"/>
            <w:gridSpan w:val="3"/>
            <w:tcBorders>
              <w:top w:val="nil"/>
              <w:bottom w:val="single" w:sz="2" w:space="0" w:color="auto"/>
            </w:tcBorders>
            <w:vAlign w:val="center"/>
          </w:tcPr>
          <w:p w14:paraId="59B6BFA7" w14:textId="1BE7DCD9" w:rsidR="008E211E" w:rsidRPr="008E211E" w:rsidRDefault="008E211E" w:rsidP="008E211E">
            <w:pPr>
              <w:pStyle w:val="Tabelle"/>
              <w:jc w:val="center"/>
              <w:rPr>
                <w:rFonts w:cs="Arial"/>
                <w:b/>
                <w:bCs/>
                <w:color w:val="FF0000"/>
                <w:highlight w:val="yellow"/>
              </w:rPr>
            </w:pPr>
            <w:r w:rsidRPr="008E211E">
              <w:rPr>
                <w:b/>
                <w:bCs/>
                <w:color w:val="FF0000"/>
              </w:rPr>
              <w:t xml:space="preserve">Sicherheitsdatenblätter sind </w:t>
            </w:r>
            <w:r w:rsidR="00DD5DAA">
              <w:rPr>
                <w:b/>
                <w:bCs/>
                <w:color w:val="FF0000"/>
              </w:rPr>
              <w:t>hinterlegt</w:t>
            </w:r>
          </w:p>
        </w:tc>
      </w:tr>
    </w:tbl>
    <w:p w14:paraId="77E56B6F" w14:textId="77777777" w:rsidR="00592B2C" w:rsidRDefault="00592B2C"/>
    <w:tbl>
      <w:tblPr>
        <w:tblStyle w:val="Tabellenraster"/>
        <w:tblW w:w="9529" w:type="dxa"/>
        <w:tblInd w:w="110" w:type="dxa"/>
        <w:tblLook w:val="04A0" w:firstRow="1" w:lastRow="0" w:firstColumn="1" w:lastColumn="0" w:noHBand="0" w:noVBand="1"/>
      </w:tblPr>
      <w:tblGrid>
        <w:gridCol w:w="3287"/>
        <w:gridCol w:w="3260"/>
        <w:gridCol w:w="2982"/>
      </w:tblGrid>
      <w:tr w:rsidR="00592B2C" w:rsidRPr="00725385" w14:paraId="310B8112" w14:textId="77777777" w:rsidTr="008E211E">
        <w:trPr>
          <w:cantSplit/>
        </w:trPr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7740A" w14:textId="77777777" w:rsidR="00592B2C" w:rsidRPr="00592B2C" w:rsidRDefault="00592B2C" w:rsidP="007C56A3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10. Besondere Hinweise zur Energieversorgung</w:t>
            </w:r>
          </w:p>
        </w:tc>
      </w:tr>
      <w:tr w:rsidR="00592B2C" w:rsidRPr="00725385" w14:paraId="7AF740A0" w14:textId="77777777" w:rsidTr="008E211E">
        <w:trPr>
          <w:cantSplit/>
        </w:trPr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3566C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Heizung</w:t>
            </w:r>
          </w:p>
        </w:tc>
      </w:tr>
      <w:tr w:rsidR="008E211E" w:rsidRPr="00725385" w14:paraId="498E859C" w14:textId="77777777" w:rsidTr="00467BA5">
        <w:trPr>
          <w:cantSplit/>
          <w:trHeight w:val="102"/>
        </w:trPr>
        <w:tc>
          <w:tcPr>
            <w:tcW w:w="328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352AA65" w14:textId="06100C45" w:rsidR="008E211E" w:rsidRPr="005A31E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103BF">
              <w:t>F</w:t>
            </w:r>
            <w:r>
              <w:t>u</w:t>
            </w:r>
            <w:r w:rsidRPr="003103BF">
              <w:t>hrparkgebäude</w:t>
            </w:r>
            <w:r>
              <w:t xml:space="preserve"> (</w:t>
            </w:r>
            <w:r w:rsidRPr="003103BF">
              <w:t>EG</w:t>
            </w:r>
            <w: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5FD06F" w14:textId="30B37874" w:rsidR="008E211E" w:rsidRPr="005A31E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103BF">
              <w:t>Gasheizung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BF9CF32" w14:textId="7020B542" w:rsidR="008E211E" w:rsidRPr="005A31E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103BF">
              <w:t>404 kW</w:t>
            </w:r>
          </w:p>
        </w:tc>
      </w:tr>
      <w:tr w:rsidR="008E211E" w:rsidRPr="00725385" w14:paraId="0536475F" w14:textId="77777777" w:rsidTr="00467BA5">
        <w:trPr>
          <w:cantSplit/>
          <w:trHeight w:val="101"/>
        </w:trPr>
        <w:tc>
          <w:tcPr>
            <w:tcW w:w="328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92570BA" w14:textId="31D68AE1" w:rsidR="008E211E" w:rsidRPr="005A31E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103BF">
              <w:t>Werkstatt</w:t>
            </w:r>
            <w:r>
              <w:t>gebäude (EG)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256E6" w14:textId="0E9AB4C8" w:rsidR="008E211E" w:rsidRPr="005A31E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103BF">
              <w:t>Gasheizung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1DF791E" w14:textId="6016045E" w:rsidR="008E211E" w:rsidRPr="005A31E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103BF">
              <w:t>97 kW</w:t>
            </w:r>
          </w:p>
        </w:tc>
      </w:tr>
    </w:tbl>
    <w:p w14:paraId="7BA88058" w14:textId="77777777" w:rsidR="00592B2C" w:rsidRDefault="00592B2C"/>
    <w:tbl>
      <w:tblPr>
        <w:tblStyle w:val="Tabellenraster"/>
        <w:tblW w:w="9529" w:type="dxa"/>
        <w:tblInd w:w="11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3260"/>
        <w:gridCol w:w="2982"/>
      </w:tblGrid>
      <w:tr w:rsidR="00592B2C" w:rsidRPr="00725385" w14:paraId="52EB2C18" w14:textId="77777777" w:rsidTr="00DD5DAA">
        <w:trPr>
          <w:cantSplit/>
          <w:trHeight w:val="142"/>
        </w:trPr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0A589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Elektroversorgung</w:t>
            </w:r>
          </w:p>
        </w:tc>
      </w:tr>
      <w:tr w:rsidR="005A31E7" w:rsidRPr="00725385" w14:paraId="7198F98E" w14:textId="77777777" w:rsidTr="008E211E">
        <w:trPr>
          <w:cantSplit/>
          <w:trHeight w:val="350"/>
        </w:trPr>
        <w:tc>
          <w:tcPr>
            <w:tcW w:w="9529" w:type="dxa"/>
            <w:gridSpan w:val="3"/>
            <w:tcBorders>
              <w:top w:val="single" w:sz="4" w:space="0" w:color="auto"/>
            </w:tcBorders>
            <w:vAlign w:val="center"/>
          </w:tcPr>
          <w:p w14:paraId="23077ED2" w14:textId="362B2BA2" w:rsidR="003E7603" w:rsidRPr="00725385" w:rsidRDefault="008E211E" w:rsidP="006A2A2E">
            <w:pPr>
              <w:pStyle w:val="Tabelle"/>
              <w:rPr>
                <w:rFonts w:cs="Arial"/>
                <w:highlight w:val="yellow"/>
              </w:rPr>
            </w:pPr>
            <w:r w:rsidRPr="000A6109">
              <w:t>Elektrohauptverteilung im Reparaturhalle, Fuhrparkgebäude</w:t>
            </w:r>
            <w:r>
              <w:t xml:space="preserve"> (EG)</w:t>
            </w:r>
          </w:p>
        </w:tc>
      </w:tr>
      <w:tr w:rsidR="008E211E" w:rsidRPr="00725385" w14:paraId="733F188A" w14:textId="77777777" w:rsidTr="00467BA5">
        <w:trPr>
          <w:cantSplit/>
          <w:trHeight w:val="350"/>
        </w:trPr>
        <w:tc>
          <w:tcPr>
            <w:tcW w:w="3287" w:type="dxa"/>
            <w:vAlign w:val="center"/>
          </w:tcPr>
          <w:p w14:paraId="2B4C828E" w14:textId="24B0D11A" w:rsidR="008E211E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C75E8">
              <w:t>Neben Fuhrparkgebäude</w:t>
            </w:r>
          </w:p>
        </w:tc>
        <w:tc>
          <w:tcPr>
            <w:tcW w:w="3260" w:type="dxa"/>
            <w:vAlign w:val="center"/>
          </w:tcPr>
          <w:p w14:paraId="313941F3" w14:textId="2E529C1A" w:rsidR="008E211E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C75E8">
              <w:t>Trafo</w:t>
            </w:r>
          </w:p>
        </w:tc>
        <w:tc>
          <w:tcPr>
            <w:tcW w:w="2977" w:type="dxa"/>
            <w:vAlign w:val="center"/>
          </w:tcPr>
          <w:p w14:paraId="14AAB06E" w14:textId="323B5A20" w:rsidR="008E211E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2C75E8">
              <w:t>1.000 kVA</w:t>
            </w:r>
          </w:p>
        </w:tc>
      </w:tr>
      <w:tr w:rsidR="00467BA5" w:rsidRPr="00725385" w14:paraId="148A6B2E" w14:textId="77777777" w:rsidTr="00467BA5">
        <w:trPr>
          <w:cantSplit/>
          <w:trHeight w:val="350"/>
        </w:trPr>
        <w:tc>
          <w:tcPr>
            <w:tcW w:w="3287" w:type="dxa"/>
            <w:vAlign w:val="center"/>
          </w:tcPr>
          <w:p w14:paraId="420745BE" w14:textId="68200DEB" w:rsidR="00467BA5" w:rsidRPr="002C75E8" w:rsidRDefault="00467BA5" w:rsidP="008E211E">
            <w:pPr>
              <w:pStyle w:val="Tabelle"/>
            </w:pPr>
            <w:r w:rsidRPr="000C0025">
              <w:t>Photovoltaikanlage auf dem Dach de</w:t>
            </w:r>
            <w:r>
              <w:t>s</w:t>
            </w:r>
            <w:r w:rsidRPr="000C0025">
              <w:t xml:space="preserve"> </w:t>
            </w:r>
            <w:r>
              <w:t>KFZ Carports</w:t>
            </w:r>
          </w:p>
        </w:tc>
        <w:tc>
          <w:tcPr>
            <w:tcW w:w="6237" w:type="dxa"/>
            <w:gridSpan w:val="2"/>
            <w:vAlign w:val="center"/>
          </w:tcPr>
          <w:p w14:paraId="1F9E1513" w14:textId="77777777" w:rsidR="00467BA5" w:rsidRDefault="00467BA5" w:rsidP="008E211E">
            <w:pPr>
              <w:pStyle w:val="Tabelle"/>
            </w:pPr>
            <w:r w:rsidRPr="000C0025">
              <w:t>Leistung: 40,20,66 kW</w:t>
            </w:r>
          </w:p>
          <w:p w14:paraId="0A622713" w14:textId="77777777" w:rsidR="00467BA5" w:rsidRDefault="00467BA5" w:rsidP="008E211E">
            <w:pPr>
              <w:pStyle w:val="Tabelle"/>
            </w:pPr>
            <w:r w:rsidRPr="000C0025">
              <w:t>120 Solarmodule á 325 WP</w:t>
            </w:r>
          </w:p>
          <w:p w14:paraId="22085240" w14:textId="77777777" w:rsidR="00467BA5" w:rsidRDefault="00467BA5" w:rsidP="008E211E">
            <w:pPr>
              <w:pStyle w:val="Tabelle"/>
            </w:pPr>
            <w:r w:rsidRPr="000C0025">
              <w:t>Baujahr 2020</w:t>
            </w:r>
          </w:p>
          <w:p w14:paraId="4CC09E6C" w14:textId="7802EF90" w:rsidR="00467BA5" w:rsidRPr="002C75E8" w:rsidRDefault="00467BA5" w:rsidP="008E211E">
            <w:pPr>
              <w:pStyle w:val="Tabelle"/>
            </w:pPr>
            <w:r>
              <w:t>Photovoltaikanlage-Trennstelle im Büro F</w:t>
            </w:r>
            <w:r w:rsidR="008F2ACC">
              <w:t>u</w:t>
            </w:r>
            <w:r>
              <w:t>hrparkgebäude</w:t>
            </w:r>
          </w:p>
        </w:tc>
      </w:tr>
    </w:tbl>
    <w:p w14:paraId="5028F39C" w14:textId="77777777" w:rsidR="00592B2C" w:rsidRDefault="00592B2C"/>
    <w:tbl>
      <w:tblPr>
        <w:tblStyle w:val="Tabellenraster"/>
        <w:tblW w:w="9529" w:type="dxa"/>
        <w:tblInd w:w="1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9"/>
      </w:tblGrid>
      <w:tr w:rsidR="00592B2C" w:rsidRPr="00725385" w14:paraId="4FBB588A" w14:textId="77777777" w:rsidTr="00DD5DAA">
        <w:trPr>
          <w:cantSplit/>
          <w:trHeight w:val="142"/>
        </w:trPr>
        <w:tc>
          <w:tcPr>
            <w:tcW w:w="9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167CB7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Wasserversorgung</w:t>
            </w:r>
          </w:p>
        </w:tc>
      </w:tr>
      <w:tr w:rsidR="00544194" w:rsidRPr="00725385" w14:paraId="01B10E30" w14:textId="77777777" w:rsidTr="00592B2C">
        <w:trPr>
          <w:cantSplit/>
        </w:trPr>
        <w:tc>
          <w:tcPr>
            <w:tcW w:w="9529" w:type="dxa"/>
            <w:tcBorders>
              <w:top w:val="single" w:sz="4" w:space="0" w:color="auto"/>
            </w:tcBorders>
          </w:tcPr>
          <w:p w14:paraId="61407ABA" w14:textId="6E491FA6" w:rsidR="003E7603" w:rsidRPr="00B64872" w:rsidRDefault="008E211E" w:rsidP="006A2A2E">
            <w:pPr>
              <w:pStyle w:val="Tabelle"/>
              <w:rPr>
                <w:rFonts w:cs="Arial"/>
                <w:highlight w:val="yellow"/>
              </w:rPr>
            </w:pPr>
            <w:r w:rsidRPr="00A37CB1">
              <w:t xml:space="preserve">Wasserhaupthahn im </w:t>
            </w:r>
            <w:r>
              <w:t>Maler-</w:t>
            </w:r>
            <w:r w:rsidRPr="00A37CB1">
              <w:t>Werkstatt</w:t>
            </w:r>
          </w:p>
        </w:tc>
      </w:tr>
    </w:tbl>
    <w:p w14:paraId="227C2754" w14:textId="77777777" w:rsidR="00592B2C" w:rsidRDefault="00592B2C"/>
    <w:tbl>
      <w:tblPr>
        <w:tblStyle w:val="Tabellenraster"/>
        <w:tblW w:w="9529" w:type="dxa"/>
        <w:tblInd w:w="11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9"/>
      </w:tblGrid>
      <w:tr w:rsidR="00592B2C" w:rsidRPr="00725385" w14:paraId="0AAEB83E" w14:textId="77777777" w:rsidTr="006D5535">
        <w:trPr>
          <w:cantSplit/>
          <w:trHeight w:val="142"/>
        </w:trPr>
        <w:tc>
          <w:tcPr>
            <w:tcW w:w="9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FD7CF0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Gasversorgung</w:t>
            </w:r>
          </w:p>
        </w:tc>
      </w:tr>
      <w:tr w:rsidR="00544194" w:rsidRPr="00725385" w14:paraId="5C7A2A0E" w14:textId="77777777" w:rsidTr="008E211E">
        <w:trPr>
          <w:cantSplit/>
        </w:trPr>
        <w:tc>
          <w:tcPr>
            <w:tcW w:w="9529" w:type="dxa"/>
            <w:tcBorders>
              <w:top w:val="single" w:sz="4" w:space="0" w:color="auto"/>
            </w:tcBorders>
          </w:tcPr>
          <w:p w14:paraId="4885F818" w14:textId="77777777" w:rsidR="008E211E" w:rsidRPr="00E90274" w:rsidRDefault="008E211E" w:rsidP="008E211E">
            <w:pPr>
              <w:pStyle w:val="Tabelle"/>
            </w:pPr>
            <w:r w:rsidRPr="00E90274">
              <w:t>Gashaupthahn im Hausanschlussraum, Sozialgebäude</w:t>
            </w:r>
            <w:r>
              <w:t xml:space="preserve"> (UG)</w:t>
            </w:r>
          </w:p>
          <w:p w14:paraId="568B8B02" w14:textId="77777777" w:rsidR="008E211E" w:rsidRPr="00E90274" w:rsidRDefault="008E211E" w:rsidP="008E211E">
            <w:pPr>
              <w:pStyle w:val="Tabelle"/>
            </w:pPr>
            <w:r w:rsidRPr="00E90274">
              <w:t>Gashaupthahn im Archiv, Fuhrparkgebäude</w:t>
            </w:r>
            <w:r>
              <w:t xml:space="preserve"> (EG)</w:t>
            </w:r>
          </w:p>
          <w:p w14:paraId="4260A0D8" w14:textId="77777777" w:rsidR="008E211E" w:rsidRPr="00E90274" w:rsidRDefault="008E211E" w:rsidP="008E211E">
            <w:pPr>
              <w:pStyle w:val="Tabelle"/>
            </w:pPr>
            <w:r w:rsidRPr="00E90274">
              <w:t>Gasschieber im Heizungsraum, Fuhrparkgebäude</w:t>
            </w:r>
            <w:r>
              <w:t xml:space="preserve"> (EG)</w:t>
            </w:r>
            <w:r w:rsidRPr="00E90274">
              <w:t xml:space="preserve"> </w:t>
            </w:r>
          </w:p>
          <w:p w14:paraId="6BDEC6B6" w14:textId="10076580" w:rsidR="00256693" w:rsidRPr="00B64872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E90274">
              <w:t>2 x Gasschieber im Heizungsraum und Maler</w:t>
            </w:r>
            <w:r>
              <w:t>-</w:t>
            </w:r>
            <w:r w:rsidRPr="00E90274">
              <w:t xml:space="preserve">Werkstatt, Werkstattgebäude </w:t>
            </w:r>
            <w:r>
              <w:t>(EG)</w:t>
            </w:r>
          </w:p>
        </w:tc>
      </w:tr>
    </w:tbl>
    <w:p w14:paraId="3BE1BBFA" w14:textId="77777777" w:rsidR="006674B9" w:rsidRDefault="006674B9">
      <w:pPr>
        <w:keepLines w:val="0"/>
        <w:spacing w:before="0" w:line="240" w:lineRule="auto"/>
        <w:ind w:left="0"/>
        <w:contextualSpacing w:val="0"/>
        <w:rPr>
          <w:rFonts w:cs="Arial"/>
          <w:b/>
        </w:rPr>
      </w:pPr>
      <w:r>
        <w:rPr>
          <w:rFonts w:cs="Arial"/>
        </w:rPr>
        <w:br w:type="page"/>
      </w:r>
    </w:p>
    <w:tbl>
      <w:tblPr>
        <w:tblStyle w:val="Tabellenraster"/>
        <w:tblW w:w="9528" w:type="dxa"/>
        <w:tblInd w:w="1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592B2C" w:rsidRPr="00725385" w14:paraId="23F9EF2E" w14:textId="77777777" w:rsidTr="006456E9">
        <w:trPr>
          <w:cantSplit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53B89" w14:textId="77777777" w:rsidR="00592B2C" w:rsidRPr="00592B2C" w:rsidRDefault="00592B2C" w:rsidP="007C56A3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lastRenderedPageBreak/>
              <w:t>11. Technische Gebäudeausrüstung</w:t>
            </w:r>
          </w:p>
        </w:tc>
      </w:tr>
      <w:tr w:rsidR="00592B2C" w:rsidRPr="00725385" w14:paraId="749946BF" w14:textId="77777777" w:rsidTr="008E211E">
        <w:trPr>
          <w:cantSplit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D94" w14:textId="77777777" w:rsidR="00592B2C" w:rsidRPr="00592B2C" w:rsidRDefault="00592B2C" w:rsidP="00592B2C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592B2C">
              <w:rPr>
                <w:rFonts w:cs="Arial"/>
                <w:b/>
                <w:bCs/>
              </w:rPr>
              <w:t>Aufzüge</w:t>
            </w:r>
          </w:p>
        </w:tc>
      </w:tr>
      <w:tr w:rsidR="00256693" w:rsidRPr="00725385" w14:paraId="140DA09C" w14:textId="77777777" w:rsidTr="008E211E">
        <w:trPr>
          <w:cantSplit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0160" w14:textId="1AE09F56" w:rsidR="00256693" w:rsidRPr="00256693" w:rsidRDefault="008E211E" w:rsidP="008E211E">
            <w:pPr>
              <w:pStyle w:val="Tabelle"/>
              <w:rPr>
                <w:rFonts w:cs="Arial"/>
                <w:highlight w:val="yellow"/>
                <w:u w:val="single"/>
              </w:rPr>
            </w:pPr>
            <w:r>
              <w:t>nicht vorhanden</w:t>
            </w:r>
          </w:p>
        </w:tc>
      </w:tr>
    </w:tbl>
    <w:p w14:paraId="2B5D26F9" w14:textId="77777777" w:rsidR="006456E9" w:rsidRDefault="006456E9"/>
    <w:tbl>
      <w:tblPr>
        <w:tblStyle w:val="Tabellenraster"/>
        <w:tblW w:w="9528" w:type="dxa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6240"/>
      </w:tblGrid>
      <w:tr w:rsidR="006456E9" w:rsidRPr="00725385" w14:paraId="16C1AFAF" w14:textId="77777777" w:rsidTr="006D5535">
        <w:trPr>
          <w:cantSplit/>
        </w:trPr>
        <w:tc>
          <w:tcPr>
            <w:tcW w:w="9528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FACE45E" w14:textId="77777777" w:rsidR="006456E9" w:rsidRPr="006456E9" w:rsidRDefault="006456E9" w:rsidP="006456E9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6456E9">
              <w:rPr>
                <w:rFonts w:cs="Arial"/>
                <w:b/>
                <w:bCs/>
              </w:rPr>
              <w:t>EDV-Anlage</w:t>
            </w:r>
          </w:p>
        </w:tc>
      </w:tr>
      <w:tr w:rsidR="008E211E" w:rsidRPr="00725385" w14:paraId="2FE21F26" w14:textId="77777777" w:rsidTr="008E211E">
        <w:trPr>
          <w:cantSplit/>
          <w:trHeight w:val="208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</w:tcPr>
          <w:p w14:paraId="6B298C31" w14:textId="25410279" w:rsidR="008E211E" w:rsidRPr="00725385" w:rsidRDefault="00DD5DAA" w:rsidP="008E211E">
            <w:pPr>
              <w:pStyle w:val="Tabelle"/>
              <w:rPr>
                <w:rFonts w:cs="Arial"/>
                <w:highlight w:val="yellow"/>
              </w:rPr>
            </w:pPr>
            <w:r>
              <w:t>Werkstatt</w:t>
            </w:r>
            <w:r w:rsidR="008E211E" w:rsidRPr="00846084">
              <w:t>:</w:t>
            </w:r>
          </w:p>
        </w:tc>
        <w:tc>
          <w:tcPr>
            <w:tcW w:w="6240" w:type="dxa"/>
            <w:tcBorders>
              <w:top w:val="single" w:sz="4" w:space="0" w:color="auto"/>
              <w:right w:val="single" w:sz="4" w:space="0" w:color="auto"/>
            </w:tcBorders>
          </w:tcPr>
          <w:p w14:paraId="1F7D95A2" w14:textId="4903D0DC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846084">
              <w:t>EDV-Raum (EG), mit Löschanlage geschützt</w:t>
            </w:r>
          </w:p>
        </w:tc>
      </w:tr>
      <w:tr w:rsidR="008E211E" w:rsidRPr="00725385" w14:paraId="6CA9AF3F" w14:textId="77777777" w:rsidTr="008E211E">
        <w:trPr>
          <w:cantSplit/>
          <w:trHeight w:val="207"/>
        </w:trPr>
        <w:tc>
          <w:tcPr>
            <w:tcW w:w="3288" w:type="dxa"/>
            <w:tcBorders>
              <w:left w:val="single" w:sz="4" w:space="0" w:color="auto"/>
            </w:tcBorders>
          </w:tcPr>
          <w:p w14:paraId="155298C7" w14:textId="4A089D98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846084">
              <w:t>Sozialgebäude:</w:t>
            </w:r>
          </w:p>
        </w:tc>
        <w:tc>
          <w:tcPr>
            <w:tcW w:w="6240" w:type="dxa"/>
            <w:tcBorders>
              <w:right w:val="single" w:sz="4" w:space="0" w:color="auto"/>
            </w:tcBorders>
          </w:tcPr>
          <w:p w14:paraId="3972300A" w14:textId="1BAE2FA9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846084">
              <w:t>Hausanschlussraum (UG)</w:t>
            </w:r>
          </w:p>
        </w:tc>
      </w:tr>
      <w:tr w:rsidR="008E211E" w:rsidRPr="00725385" w14:paraId="4C6EBA8F" w14:textId="77777777" w:rsidTr="00AF227F">
        <w:trPr>
          <w:cantSplit/>
          <w:trHeight w:val="207"/>
        </w:trPr>
        <w:tc>
          <w:tcPr>
            <w:tcW w:w="95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336D" w14:textId="1BC08E1D" w:rsidR="008E211E" w:rsidRPr="008E211E" w:rsidRDefault="008E211E" w:rsidP="008E211E">
            <w:pPr>
              <w:pStyle w:val="Tabelle"/>
              <w:jc w:val="center"/>
              <w:rPr>
                <w:b/>
                <w:bCs/>
              </w:rPr>
            </w:pPr>
            <w:r w:rsidRPr="008E211E">
              <w:rPr>
                <w:b/>
                <w:bCs/>
                <w:color w:val="FF0000"/>
              </w:rPr>
              <w:t>ACHTUNG: nicht mit Wasser löschen!</w:t>
            </w:r>
          </w:p>
        </w:tc>
      </w:tr>
    </w:tbl>
    <w:p w14:paraId="10D1D098" w14:textId="77777777" w:rsidR="006456E9" w:rsidRDefault="006456E9"/>
    <w:tbl>
      <w:tblPr>
        <w:tblStyle w:val="Tabellenraster"/>
        <w:tblW w:w="9528" w:type="dxa"/>
        <w:tblInd w:w="1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6242"/>
      </w:tblGrid>
      <w:tr w:rsidR="006456E9" w:rsidRPr="00725385" w14:paraId="09615E96" w14:textId="77777777" w:rsidTr="006D5535">
        <w:trPr>
          <w:cantSplit/>
        </w:trPr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3C1E40" w14:textId="77777777" w:rsidR="006456E9" w:rsidRPr="006456E9" w:rsidRDefault="006456E9" w:rsidP="006456E9">
            <w:pPr>
              <w:pStyle w:val="Tabelle"/>
              <w:spacing w:before="0" w:after="0"/>
              <w:rPr>
                <w:rFonts w:cs="Arial"/>
                <w:b/>
                <w:bCs/>
                <w:highlight w:val="yellow"/>
              </w:rPr>
            </w:pPr>
            <w:r w:rsidRPr="006456E9">
              <w:rPr>
                <w:rFonts w:cs="Arial"/>
                <w:b/>
                <w:bCs/>
              </w:rPr>
              <w:t>Klima- und Lüftungsanlagen</w:t>
            </w:r>
          </w:p>
        </w:tc>
      </w:tr>
      <w:tr w:rsidR="008E211E" w:rsidRPr="00725385" w14:paraId="11384600" w14:textId="77777777" w:rsidTr="008E211E">
        <w:trPr>
          <w:cantSplit/>
        </w:trPr>
        <w:tc>
          <w:tcPr>
            <w:tcW w:w="3286" w:type="dxa"/>
            <w:tcBorders>
              <w:top w:val="single" w:sz="4" w:space="0" w:color="auto"/>
            </w:tcBorders>
          </w:tcPr>
          <w:p w14:paraId="13F88C4E" w14:textId="1D7EB8AC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3252AB">
              <w:t>Absaugungs- und Filteranlage: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1BE34D9F" w14:textId="77777777" w:rsidR="008E211E" w:rsidRDefault="008E211E" w:rsidP="008E211E">
            <w:pPr>
              <w:pStyle w:val="Tabelle"/>
            </w:pPr>
            <w:r>
              <w:t>Anlage mit Wasser-L</w:t>
            </w:r>
            <w:r w:rsidRPr="003252AB">
              <w:t>öschanlage ausgestattet</w:t>
            </w:r>
            <w:r>
              <w:t xml:space="preserve">. </w:t>
            </w:r>
          </w:p>
          <w:p w14:paraId="77765217" w14:textId="39CA2B13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3252AB">
              <w:t>Löschventil</w:t>
            </w:r>
            <w:r>
              <w:t xml:space="preserve"> und Hauptschalter</w:t>
            </w:r>
            <w:r w:rsidRPr="003252AB">
              <w:t xml:space="preserve"> im </w:t>
            </w:r>
            <w:r>
              <w:t>Schreiner-</w:t>
            </w:r>
            <w:r w:rsidRPr="003252AB">
              <w:t>Werkstatt</w:t>
            </w:r>
          </w:p>
        </w:tc>
      </w:tr>
    </w:tbl>
    <w:p w14:paraId="36E23B67" w14:textId="77777777" w:rsidR="006456E9" w:rsidRDefault="006456E9"/>
    <w:tbl>
      <w:tblPr>
        <w:tblStyle w:val="Tabellenraster"/>
        <w:tblW w:w="9528" w:type="dxa"/>
        <w:tblInd w:w="1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288"/>
        <w:gridCol w:w="6240"/>
      </w:tblGrid>
      <w:tr w:rsidR="006456E9" w:rsidRPr="00725385" w14:paraId="474905D5" w14:textId="77777777" w:rsidTr="008E211E">
        <w:trPr>
          <w:cantSplit/>
        </w:trPr>
        <w:tc>
          <w:tcPr>
            <w:tcW w:w="952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0DAA3F" w14:textId="77777777" w:rsidR="006456E9" w:rsidRPr="006456E9" w:rsidRDefault="006456E9" w:rsidP="009945F8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6456E9">
              <w:rPr>
                <w:rFonts w:cs="Arial"/>
                <w:b/>
                <w:bCs/>
              </w:rPr>
              <w:t>12. Gebäudebeschreibung</w:t>
            </w:r>
          </w:p>
        </w:tc>
      </w:tr>
      <w:tr w:rsidR="00880B41" w:rsidRPr="00725385" w14:paraId="3C0CCEF9" w14:textId="77777777" w:rsidTr="008E211E">
        <w:trPr>
          <w:cantSplit/>
        </w:trPr>
        <w:tc>
          <w:tcPr>
            <w:tcW w:w="9528" w:type="dxa"/>
            <w:gridSpan w:val="2"/>
            <w:tcBorders>
              <w:top w:val="single" w:sz="4" w:space="0" w:color="auto"/>
              <w:bottom w:val="nil"/>
            </w:tcBorders>
          </w:tcPr>
          <w:p w14:paraId="57719924" w14:textId="08724F01" w:rsidR="00880B41" w:rsidRPr="008E211E" w:rsidRDefault="008E211E" w:rsidP="009945F8">
            <w:pPr>
              <w:pStyle w:val="Tabelle"/>
              <w:rPr>
                <w:rFonts w:cs="Arial"/>
                <w:highlight w:val="yellow"/>
                <w:u w:val="single"/>
              </w:rPr>
            </w:pPr>
            <w:r w:rsidRPr="008E211E">
              <w:rPr>
                <w:u w:val="single"/>
              </w:rPr>
              <w:t>Sozialgebäude:</w:t>
            </w:r>
          </w:p>
        </w:tc>
      </w:tr>
      <w:tr w:rsidR="008E211E" w:rsidRPr="00725385" w14:paraId="5D0149CE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6CF894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Tragende Bauteile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89229A" w14:textId="0F5A87C4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5A22B7">
              <w:t>Stahlbeton, Mauerwerk</w:t>
            </w:r>
          </w:p>
        </w:tc>
      </w:tr>
      <w:tr w:rsidR="008E211E" w:rsidRPr="00725385" w14:paraId="2C2A0916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87FD4" w14:textId="77777777" w:rsidR="008E211E" w:rsidRDefault="008E211E" w:rsidP="008E211E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Treppen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ACF46E" w14:textId="580AC927" w:rsidR="008E211E" w:rsidRDefault="008E211E" w:rsidP="008E211E">
            <w:pPr>
              <w:pStyle w:val="Tabelle"/>
              <w:tabs>
                <w:tab w:val="left" w:pos="1973"/>
              </w:tabs>
              <w:rPr>
                <w:rFonts w:cs="Arial"/>
                <w:highlight w:val="yellow"/>
              </w:rPr>
            </w:pPr>
            <w:r w:rsidRPr="005A22B7">
              <w:t>Stahlbeton</w:t>
            </w:r>
          </w:p>
        </w:tc>
      </w:tr>
      <w:tr w:rsidR="008E211E" w:rsidRPr="00725385" w14:paraId="1EEE2DF9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B64C3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Decken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456987" w14:textId="47E3B996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5A22B7">
              <w:t>Stahlbeton</w:t>
            </w:r>
          </w:p>
        </w:tc>
      </w:tr>
      <w:tr w:rsidR="008E211E" w:rsidRPr="00725385" w14:paraId="4EED1CC6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665956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Dachkonstruktion</w:t>
            </w:r>
            <w:r>
              <w:rPr>
                <w:rFonts w:cs="Arial"/>
              </w:rPr>
              <w:t xml:space="preserve"> und Dachaufbau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E14B5" w14:textId="672C2D6F" w:rsidR="008E211E" w:rsidRPr="00992367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70DCF">
              <w:t>Schrägdach-Holzkonstruktion mit Dachsteinen und grünes Dach</w:t>
            </w:r>
          </w:p>
        </w:tc>
      </w:tr>
      <w:tr w:rsidR="00D95F8C" w:rsidRPr="00725385" w14:paraId="3481F51C" w14:textId="77777777" w:rsidTr="008E211E">
        <w:trPr>
          <w:cantSplit/>
        </w:trPr>
        <w:tc>
          <w:tcPr>
            <w:tcW w:w="9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75BA88" w14:textId="77777777" w:rsidR="00D95F8C" w:rsidRPr="00725385" w:rsidRDefault="00D95F8C" w:rsidP="009945F8">
            <w:pPr>
              <w:pStyle w:val="Tabelle"/>
              <w:rPr>
                <w:rFonts w:cs="Arial"/>
                <w:highlight w:val="yellow"/>
              </w:rPr>
            </w:pPr>
          </w:p>
        </w:tc>
      </w:tr>
      <w:tr w:rsidR="00F212DD" w:rsidRPr="00725385" w14:paraId="6B9E240A" w14:textId="77777777" w:rsidTr="008E211E">
        <w:trPr>
          <w:cantSplit/>
        </w:trPr>
        <w:tc>
          <w:tcPr>
            <w:tcW w:w="9528" w:type="dxa"/>
            <w:gridSpan w:val="2"/>
            <w:tcBorders>
              <w:top w:val="single" w:sz="4" w:space="0" w:color="auto"/>
              <w:bottom w:val="nil"/>
            </w:tcBorders>
          </w:tcPr>
          <w:p w14:paraId="78A4F6D4" w14:textId="5D28F36D" w:rsidR="00F212DD" w:rsidRPr="008E211E" w:rsidRDefault="008E211E" w:rsidP="007E6ABC">
            <w:pPr>
              <w:pStyle w:val="Tabelle"/>
              <w:rPr>
                <w:rFonts w:cs="Arial"/>
                <w:highlight w:val="yellow"/>
                <w:u w:val="single"/>
              </w:rPr>
            </w:pPr>
            <w:r w:rsidRPr="008E211E">
              <w:rPr>
                <w:u w:val="single"/>
              </w:rPr>
              <w:t>F</w:t>
            </w:r>
            <w:r w:rsidR="008F2ACC">
              <w:rPr>
                <w:u w:val="single"/>
              </w:rPr>
              <w:t>u</w:t>
            </w:r>
            <w:r w:rsidRPr="008E211E">
              <w:rPr>
                <w:u w:val="single"/>
              </w:rPr>
              <w:t>hrparkgebäude:</w:t>
            </w:r>
          </w:p>
        </w:tc>
      </w:tr>
      <w:tr w:rsidR="008E211E" w:rsidRPr="00725385" w14:paraId="23C6D194" w14:textId="77777777" w:rsidTr="008E211E">
        <w:trPr>
          <w:cantSplit/>
        </w:trPr>
        <w:tc>
          <w:tcPr>
            <w:tcW w:w="3288" w:type="dxa"/>
            <w:tcBorders>
              <w:top w:val="nil"/>
              <w:bottom w:val="nil"/>
              <w:right w:val="nil"/>
            </w:tcBorders>
          </w:tcPr>
          <w:p w14:paraId="2CD98BBF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Tragende Bauteile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</w:tcBorders>
          </w:tcPr>
          <w:p w14:paraId="30D2D875" w14:textId="22524289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5A22B7">
              <w:t>Stahl, Mauerwerk</w:t>
            </w:r>
          </w:p>
        </w:tc>
      </w:tr>
      <w:tr w:rsidR="008E211E" w:rsidRPr="00725385" w14:paraId="792B5287" w14:textId="77777777" w:rsidTr="008E211E">
        <w:trPr>
          <w:cantSplit/>
        </w:trPr>
        <w:tc>
          <w:tcPr>
            <w:tcW w:w="3288" w:type="dxa"/>
            <w:tcBorders>
              <w:top w:val="nil"/>
              <w:bottom w:val="nil"/>
              <w:right w:val="nil"/>
            </w:tcBorders>
          </w:tcPr>
          <w:p w14:paraId="07038A73" w14:textId="77777777" w:rsidR="008E211E" w:rsidRDefault="008E211E" w:rsidP="008E211E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Treppen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</w:tcBorders>
          </w:tcPr>
          <w:p w14:paraId="2DE3045E" w14:textId="52C9E612" w:rsidR="008E211E" w:rsidRDefault="008E211E" w:rsidP="008E211E">
            <w:pPr>
              <w:pStyle w:val="Tabelle"/>
              <w:tabs>
                <w:tab w:val="left" w:pos="1973"/>
              </w:tabs>
              <w:rPr>
                <w:rFonts w:cs="Arial"/>
                <w:highlight w:val="yellow"/>
              </w:rPr>
            </w:pPr>
            <w:r w:rsidRPr="005A22B7">
              <w:t>Stahl</w:t>
            </w:r>
          </w:p>
        </w:tc>
      </w:tr>
      <w:tr w:rsidR="008E211E" w:rsidRPr="00725385" w14:paraId="5F38B82B" w14:textId="77777777" w:rsidTr="008E211E">
        <w:trPr>
          <w:cantSplit/>
        </w:trPr>
        <w:tc>
          <w:tcPr>
            <w:tcW w:w="3288" w:type="dxa"/>
            <w:tcBorders>
              <w:top w:val="nil"/>
              <w:bottom w:val="nil"/>
              <w:right w:val="nil"/>
            </w:tcBorders>
          </w:tcPr>
          <w:p w14:paraId="0E09F0B8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Decken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</w:tcBorders>
          </w:tcPr>
          <w:p w14:paraId="2E647712" w14:textId="6AB6EC0F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5A22B7">
              <w:t>Stahlbeton</w:t>
            </w:r>
          </w:p>
        </w:tc>
      </w:tr>
      <w:tr w:rsidR="008E211E" w:rsidRPr="00725385" w14:paraId="517C4F55" w14:textId="77777777" w:rsidTr="008E211E">
        <w:trPr>
          <w:cantSplit/>
        </w:trPr>
        <w:tc>
          <w:tcPr>
            <w:tcW w:w="3288" w:type="dxa"/>
            <w:tcBorders>
              <w:top w:val="nil"/>
              <w:bottom w:val="single" w:sz="4" w:space="0" w:color="auto"/>
              <w:right w:val="nil"/>
            </w:tcBorders>
          </w:tcPr>
          <w:p w14:paraId="1DFE202A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Dachkonstruktion</w:t>
            </w:r>
            <w:r>
              <w:rPr>
                <w:rFonts w:cs="Arial"/>
              </w:rPr>
              <w:t xml:space="preserve"> und Dachaufbau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</w:tcBorders>
          </w:tcPr>
          <w:p w14:paraId="3924BD3B" w14:textId="459B3EB8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70DCF">
              <w:t>Stahlkonstruktion, Trapezblech mit Wärmedämmung und PE-Folienabdichtung</w:t>
            </w:r>
          </w:p>
        </w:tc>
      </w:tr>
      <w:tr w:rsidR="00D95F8C" w:rsidRPr="00725385" w14:paraId="732EB7CC" w14:textId="77777777" w:rsidTr="008E211E">
        <w:trPr>
          <w:cantSplit/>
        </w:trPr>
        <w:tc>
          <w:tcPr>
            <w:tcW w:w="9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C53FC" w14:textId="77777777" w:rsidR="00D95F8C" w:rsidRPr="00725385" w:rsidRDefault="00D95F8C" w:rsidP="007E6ABC">
            <w:pPr>
              <w:pStyle w:val="Tabelle"/>
              <w:rPr>
                <w:rFonts w:cs="Arial"/>
                <w:highlight w:val="yellow"/>
              </w:rPr>
            </w:pPr>
          </w:p>
        </w:tc>
      </w:tr>
      <w:tr w:rsidR="00F212DD" w:rsidRPr="00725385" w14:paraId="6331581F" w14:textId="77777777" w:rsidTr="008E211E">
        <w:trPr>
          <w:cantSplit/>
        </w:trPr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4DF15D" w14:textId="50DB665A" w:rsidR="00F212DD" w:rsidRPr="008E211E" w:rsidRDefault="008E211E" w:rsidP="007E6ABC">
            <w:pPr>
              <w:pStyle w:val="Tabelle"/>
              <w:rPr>
                <w:rFonts w:cs="Arial"/>
                <w:highlight w:val="yellow"/>
                <w:u w:val="single"/>
              </w:rPr>
            </w:pPr>
            <w:r w:rsidRPr="008E211E">
              <w:rPr>
                <w:u w:val="single"/>
              </w:rPr>
              <w:t>Werkstatt:</w:t>
            </w:r>
          </w:p>
        </w:tc>
      </w:tr>
      <w:tr w:rsidR="008E211E" w:rsidRPr="00725385" w14:paraId="79A730DA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0E8735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Tragende Bauteile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5F651" w14:textId="709BC69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5A22B7">
              <w:t>Stahl, Mauerwerk</w:t>
            </w:r>
          </w:p>
        </w:tc>
      </w:tr>
      <w:tr w:rsidR="008E211E" w:rsidRPr="00725385" w14:paraId="01C55A78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92025E" w14:textId="77777777" w:rsidR="008E211E" w:rsidRDefault="008E211E" w:rsidP="008E211E">
            <w:pPr>
              <w:pStyle w:val="Tabelle"/>
              <w:rPr>
                <w:rFonts w:cs="Arial"/>
              </w:rPr>
            </w:pPr>
            <w:r>
              <w:rPr>
                <w:rFonts w:cs="Arial"/>
              </w:rPr>
              <w:t>Treppen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7175EA" w14:textId="64453800" w:rsidR="008E211E" w:rsidRDefault="008E211E" w:rsidP="008E211E">
            <w:pPr>
              <w:pStyle w:val="Tabelle"/>
              <w:tabs>
                <w:tab w:val="left" w:pos="1973"/>
              </w:tabs>
              <w:rPr>
                <w:rFonts w:cs="Arial"/>
                <w:highlight w:val="yellow"/>
              </w:rPr>
            </w:pPr>
            <w:r w:rsidRPr="005A22B7">
              <w:t>Stahl</w:t>
            </w:r>
          </w:p>
        </w:tc>
      </w:tr>
      <w:tr w:rsidR="008E211E" w:rsidRPr="00725385" w14:paraId="2DFC46CB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2C5383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Decken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6E2EE3" w14:textId="77777777" w:rsidR="008E211E" w:rsidRPr="005A22B7" w:rsidRDefault="008E211E" w:rsidP="008E211E">
            <w:pPr>
              <w:pStyle w:val="Tabelle"/>
            </w:pPr>
            <w:r w:rsidRPr="005A22B7">
              <w:t>Stahlbeton (Kompressorraum)</w:t>
            </w:r>
          </w:p>
          <w:p w14:paraId="3E8C789F" w14:textId="4209A503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5A22B7">
              <w:t>Holz (Schildlager)</w:t>
            </w:r>
          </w:p>
        </w:tc>
      </w:tr>
      <w:tr w:rsidR="008E211E" w:rsidRPr="00725385" w14:paraId="2369F91F" w14:textId="77777777" w:rsidTr="008E211E">
        <w:trPr>
          <w:cantSplit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349889" w14:textId="77777777" w:rsidR="008E211E" w:rsidRPr="00725385" w:rsidRDefault="008E211E" w:rsidP="008E211E">
            <w:pPr>
              <w:pStyle w:val="Tabelle"/>
              <w:rPr>
                <w:rFonts w:cs="Arial"/>
              </w:rPr>
            </w:pPr>
            <w:r w:rsidRPr="00725385">
              <w:rPr>
                <w:rFonts w:cs="Arial"/>
              </w:rPr>
              <w:t>Dachkonstruktion</w:t>
            </w:r>
            <w:r>
              <w:rPr>
                <w:rFonts w:cs="Arial"/>
              </w:rPr>
              <w:t xml:space="preserve"> und Dachaufbau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CA1D9" w14:textId="7D659179" w:rsidR="008E211E" w:rsidRPr="00725385" w:rsidRDefault="008E211E" w:rsidP="008E211E">
            <w:pPr>
              <w:pStyle w:val="Tabelle"/>
              <w:rPr>
                <w:rFonts w:cs="Arial"/>
                <w:highlight w:val="yellow"/>
              </w:rPr>
            </w:pPr>
            <w:r w:rsidRPr="00370DCF">
              <w:t>Stahlkonstruktion, Trapezblech mit Wärmedämmung</w:t>
            </w:r>
          </w:p>
        </w:tc>
      </w:tr>
    </w:tbl>
    <w:p w14:paraId="3386D455" w14:textId="77777777" w:rsidR="006456E9" w:rsidRDefault="006456E9"/>
    <w:tbl>
      <w:tblPr>
        <w:tblStyle w:val="Tabellenraster"/>
        <w:tblW w:w="9528" w:type="dxa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6456E9" w:rsidRPr="00725385" w14:paraId="69C805A5" w14:textId="77777777" w:rsidTr="006456E9">
        <w:trPr>
          <w:cantSplit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C91F3" w14:textId="77777777" w:rsidR="006456E9" w:rsidRPr="006456E9" w:rsidRDefault="006456E9" w:rsidP="00B67D92">
            <w:pPr>
              <w:pStyle w:val="Tabelle"/>
              <w:rPr>
                <w:rFonts w:cs="Arial"/>
                <w:b/>
                <w:bCs/>
                <w:highlight w:val="yellow"/>
              </w:rPr>
            </w:pPr>
            <w:r w:rsidRPr="006456E9">
              <w:rPr>
                <w:rFonts w:cs="Arial"/>
                <w:b/>
                <w:bCs/>
              </w:rPr>
              <w:t>13. Sonstige Informationen</w:t>
            </w:r>
          </w:p>
        </w:tc>
      </w:tr>
      <w:tr w:rsidR="00306FCE" w:rsidRPr="00725385" w14:paraId="03935979" w14:textId="77777777" w:rsidTr="006456E9">
        <w:trPr>
          <w:cantSplit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7A23" w14:textId="2D899E51" w:rsidR="00306FCE" w:rsidRPr="00725385" w:rsidRDefault="00306FCE" w:rsidP="00B67D92">
            <w:pPr>
              <w:pStyle w:val="Tabelle"/>
              <w:rPr>
                <w:rFonts w:cs="Arial"/>
                <w:strike/>
              </w:rPr>
            </w:pPr>
          </w:p>
        </w:tc>
      </w:tr>
    </w:tbl>
    <w:p w14:paraId="46DC38BE" w14:textId="77777777" w:rsidR="006674B9" w:rsidRDefault="006674B9">
      <w:pPr>
        <w:keepLines w:val="0"/>
        <w:spacing w:before="0" w:line="240" w:lineRule="auto"/>
        <w:ind w:left="0"/>
        <w:contextualSpacing w:val="0"/>
        <w:rPr>
          <w:rFonts w:cs="Arial"/>
          <w:b/>
        </w:rPr>
      </w:pPr>
      <w:r>
        <w:rPr>
          <w:rFonts w:cs="Arial"/>
        </w:rPr>
        <w:br w:type="page"/>
      </w:r>
    </w:p>
    <w:tbl>
      <w:tblPr>
        <w:tblStyle w:val="Tabellenraster"/>
        <w:tblW w:w="9497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4"/>
        <w:gridCol w:w="2374"/>
        <w:gridCol w:w="2374"/>
        <w:gridCol w:w="2375"/>
      </w:tblGrid>
      <w:tr w:rsidR="00592B2C" w:rsidRPr="00725385" w14:paraId="1E5FD225" w14:textId="77777777" w:rsidTr="00504A46">
        <w:trPr>
          <w:cantSplit/>
          <w:trHeight w:val="59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979BD4C" w14:textId="77777777" w:rsidR="00592B2C" w:rsidRPr="00AE32B4" w:rsidRDefault="00592B2C" w:rsidP="00592B2C">
            <w:pPr>
              <w:pStyle w:val="Tabelle"/>
              <w:rPr>
                <w:b/>
                <w:bCs/>
              </w:rPr>
            </w:pPr>
            <w:r w:rsidRPr="00592B2C">
              <w:rPr>
                <w:b/>
                <w:bCs/>
              </w:rPr>
              <w:lastRenderedPageBreak/>
              <w:t>14. Aktualisierungsliste</w:t>
            </w:r>
          </w:p>
        </w:tc>
      </w:tr>
      <w:tr w:rsidR="00850261" w:rsidRPr="00725385" w14:paraId="1A4CCDB3" w14:textId="77777777" w:rsidTr="00592B2C">
        <w:trPr>
          <w:cantSplit/>
          <w:trHeight w:val="59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D0D9E7F" w14:textId="77777777" w:rsidR="00850261" w:rsidRPr="00725385" w:rsidRDefault="00850261" w:rsidP="00850261">
            <w:pPr>
              <w:pStyle w:val="Tabelle"/>
              <w:jc w:val="center"/>
              <w:rPr>
                <w:rFonts w:cs="Arial"/>
                <w:strike/>
              </w:rPr>
            </w:pPr>
            <w:r w:rsidRPr="00AE32B4">
              <w:rPr>
                <w:b/>
                <w:bCs/>
              </w:rPr>
              <w:t xml:space="preserve">Geänderte Seiten </w:t>
            </w:r>
            <w:r w:rsidRPr="00AE32B4">
              <w:rPr>
                <w:b/>
                <w:bCs/>
              </w:rPr>
              <w:br/>
            </w:r>
            <w:r>
              <w:rPr>
                <w:b/>
                <w:bCs/>
              </w:rPr>
              <w:t>v</w:t>
            </w:r>
            <w:r w:rsidRPr="00AE32B4">
              <w:rPr>
                <w:b/>
                <w:bCs/>
              </w:rPr>
              <w:t xml:space="preserve">on </w:t>
            </w:r>
            <w:r>
              <w:rPr>
                <w:b/>
                <w:bCs/>
              </w:rPr>
              <w:t xml:space="preserve">– </w:t>
            </w:r>
            <w:r w:rsidRPr="00AE32B4">
              <w:rPr>
                <w:b/>
                <w:bCs/>
              </w:rPr>
              <w:t>bis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E864BCB" w14:textId="77777777" w:rsidR="00850261" w:rsidRPr="00725385" w:rsidRDefault="00850261" w:rsidP="00850261">
            <w:pPr>
              <w:pStyle w:val="Tabelle"/>
              <w:jc w:val="center"/>
              <w:rPr>
                <w:rFonts w:cs="Arial"/>
                <w:strike/>
              </w:rPr>
            </w:pPr>
            <w:r w:rsidRPr="00AE32B4">
              <w:rPr>
                <w:b/>
                <w:bCs/>
              </w:rPr>
              <w:t>Stand der Änderung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116ACE6" w14:textId="13C6F014" w:rsidR="00850261" w:rsidRPr="00725385" w:rsidRDefault="00632C23" w:rsidP="00850261">
            <w:pPr>
              <w:pStyle w:val="Tabelle"/>
              <w:jc w:val="center"/>
              <w:rPr>
                <w:rFonts w:cs="Arial"/>
                <w:strike/>
              </w:rPr>
            </w:pPr>
            <w:r>
              <w:rPr>
                <w:b/>
                <w:bCs/>
              </w:rPr>
              <w:t>Freigabe BSD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DF3BAA9" w14:textId="29A8258B" w:rsidR="00850261" w:rsidRPr="00725385" w:rsidRDefault="00632C23" w:rsidP="00850261">
            <w:pPr>
              <w:pStyle w:val="Tabelle"/>
              <w:jc w:val="center"/>
              <w:rPr>
                <w:rFonts w:cs="Arial"/>
                <w:strike/>
              </w:rPr>
            </w:pPr>
            <w:r>
              <w:rPr>
                <w:b/>
                <w:bCs/>
              </w:rPr>
              <w:t>Ausgehändigt</w:t>
            </w:r>
          </w:p>
        </w:tc>
      </w:tr>
      <w:tr w:rsidR="00850261" w:rsidRPr="00725385" w14:paraId="5EB9807E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F983" w14:textId="77777777" w:rsidR="00850261" w:rsidRPr="00467BA5" w:rsidRDefault="00CC1864" w:rsidP="00EA4663">
            <w:pPr>
              <w:pStyle w:val="Tabelle"/>
              <w:rPr>
                <w:rFonts w:cs="Arial"/>
              </w:rPr>
            </w:pPr>
            <w:r w:rsidRPr="00467BA5">
              <w:rPr>
                <w:rFonts w:cs="Arial"/>
              </w:rPr>
              <w:t>Ersterstellung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D3E2" w14:textId="43A4E95B" w:rsidR="00850261" w:rsidRPr="00467BA5" w:rsidRDefault="00467BA5" w:rsidP="00467BA5">
            <w:pPr>
              <w:pStyle w:val="Tabelle"/>
              <w:jc w:val="center"/>
              <w:rPr>
                <w:rFonts w:cs="Arial"/>
              </w:rPr>
            </w:pPr>
            <w:r w:rsidRPr="00467BA5">
              <w:rPr>
                <w:rFonts w:cs="Arial"/>
              </w:rPr>
              <w:t>05</w:t>
            </w:r>
            <w:r w:rsidR="00CC1864" w:rsidRPr="00467BA5">
              <w:rPr>
                <w:rFonts w:cs="Arial"/>
              </w:rPr>
              <w:t xml:space="preserve"> / 20</w:t>
            </w:r>
            <w:r w:rsidRPr="00467BA5">
              <w:rPr>
                <w:rFonts w:cs="Arial"/>
              </w:rPr>
              <w:t>22</w:t>
            </w:r>
            <w:r w:rsidR="00CC1864" w:rsidRPr="00467BA5">
              <w:rPr>
                <w:rFonts w:cs="Arial"/>
              </w:rPr>
              <w:t xml:space="preserve"> – Rev. 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4EE8" w14:textId="77777777" w:rsidR="00850261" w:rsidRPr="00CC1864" w:rsidRDefault="00850261" w:rsidP="00EA4663">
            <w:pPr>
              <w:pStyle w:val="Tabelle"/>
              <w:rPr>
                <w:rFonts w:cs="Arial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F0E7" w14:textId="77777777" w:rsidR="00850261" w:rsidRPr="00CC1864" w:rsidRDefault="00850261" w:rsidP="00EA4663">
            <w:pPr>
              <w:pStyle w:val="Tabelle"/>
              <w:rPr>
                <w:rFonts w:cs="Arial"/>
              </w:rPr>
            </w:pPr>
          </w:p>
        </w:tc>
      </w:tr>
      <w:tr w:rsidR="00CC1864" w:rsidRPr="00725385" w14:paraId="7CF9DFA1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52EB" w14:textId="49F7C702" w:rsidR="00CC1864" w:rsidRPr="00467BA5" w:rsidRDefault="00A24629" w:rsidP="00CC1864">
            <w:pPr>
              <w:pStyle w:val="Tabelle"/>
              <w:rPr>
                <w:rFonts w:cs="Arial"/>
                <w:strike/>
              </w:rPr>
            </w:pPr>
            <w:r>
              <w:rPr>
                <w:rFonts w:cs="Arial"/>
              </w:rPr>
              <w:t>Aktualisierung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BF7E" w14:textId="1C336A47" w:rsidR="00CC1864" w:rsidRPr="00467BA5" w:rsidRDefault="00467BA5" w:rsidP="00467BA5">
            <w:pPr>
              <w:pStyle w:val="Tabelle"/>
              <w:jc w:val="center"/>
              <w:rPr>
                <w:rFonts w:cs="Arial"/>
                <w:strike/>
              </w:rPr>
            </w:pPr>
            <w:r w:rsidRPr="00467BA5">
              <w:rPr>
                <w:rFonts w:cs="Arial"/>
              </w:rPr>
              <w:t>0</w:t>
            </w:r>
            <w:r w:rsidR="00A24629">
              <w:rPr>
                <w:rFonts w:cs="Arial"/>
              </w:rPr>
              <w:t>6</w:t>
            </w:r>
            <w:r w:rsidR="00CC1864" w:rsidRPr="00467BA5">
              <w:rPr>
                <w:rFonts w:cs="Arial"/>
              </w:rPr>
              <w:t xml:space="preserve"> / 20</w:t>
            </w:r>
            <w:r w:rsidRPr="00467BA5">
              <w:rPr>
                <w:rFonts w:cs="Arial"/>
              </w:rPr>
              <w:t>26</w:t>
            </w:r>
            <w:r w:rsidR="00CC1864" w:rsidRPr="00467BA5">
              <w:rPr>
                <w:rFonts w:cs="Arial"/>
              </w:rPr>
              <w:t xml:space="preserve"> – Rev.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E823" w14:textId="77777777" w:rsidR="00CC1864" w:rsidRPr="00725385" w:rsidRDefault="00CC1864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7CBB" w14:textId="77777777" w:rsidR="00CC1864" w:rsidRPr="00725385" w:rsidRDefault="00CC1864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4FC40C35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18E" w14:textId="627B071B" w:rsidR="006674B9" w:rsidRPr="00CC1864" w:rsidRDefault="0006373E" w:rsidP="003E0539">
            <w:pPr>
              <w:pStyle w:val="Tabelle"/>
              <w:rPr>
                <w:rFonts w:cs="Arial"/>
                <w:highlight w:val="yellow"/>
              </w:rPr>
            </w:pPr>
            <w:r>
              <w:rPr>
                <w:rFonts w:cs="Arial"/>
              </w:rPr>
              <w:t>Prüfung o</w:t>
            </w:r>
            <w:r w:rsidR="003E0539">
              <w:rPr>
                <w:rFonts w:cs="Arial"/>
              </w:rPr>
              <w:t>hne</w:t>
            </w:r>
            <w:bookmarkStart w:id="0" w:name="_GoBack"/>
            <w:bookmarkEnd w:id="0"/>
            <w:r>
              <w:rPr>
                <w:rFonts w:cs="Arial"/>
              </w:rPr>
              <w:t xml:space="preserve"> Änderung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D70B" w14:textId="74306B09" w:rsidR="006674B9" w:rsidRPr="00CC1864" w:rsidRDefault="00275A8E" w:rsidP="00275A8E">
            <w:pPr>
              <w:pStyle w:val="Tabelle"/>
              <w:jc w:val="center"/>
              <w:rPr>
                <w:rFonts w:cs="Arial"/>
                <w:highlight w:val="yellow"/>
              </w:rPr>
            </w:pPr>
            <w:r w:rsidRPr="00275A8E">
              <w:rPr>
                <w:rFonts w:cs="Arial"/>
              </w:rPr>
              <w:t>09 / 2028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59F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2BB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166ECD1A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297E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9140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3338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C590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0E2A3A9C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233B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5E88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67EB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540C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0FC96579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3C08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ABB6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56C8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258E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7A70CE2B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7EDE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E60F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BE5E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EBCD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5D75D926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3863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160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62F0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5AD8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08D2EA71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67FD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1EF0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C8B6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BAC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21778424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A07C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67B4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0FC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FF49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3F8D4A41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0CDC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F4BE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E5EF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B6AF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27249B4F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6659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29CB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2D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5728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254FEC2B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F041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BD31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B08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1FF0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26729943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E705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38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6BDE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E91C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1BF12F71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5AC3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9FE4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B862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572D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33EC46DD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D094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7F07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116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5896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48C9F787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53FF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0A98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427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692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5CD6E740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C146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5BFD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6A4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C37A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5AC04552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6A7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9733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0F0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26FB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25B94F30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4856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D425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8588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7012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7961B052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A673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497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463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CA82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49E325E8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247D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9C0F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E4B0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E38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6DB0B990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FEC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4620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230C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7300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5CF2FF2C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BF1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109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BAB6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BEFE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1829C7B4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2036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A0A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8D12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DA5C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3AF049F8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F46C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9745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0936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199D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48B46E48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6FD5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15D3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F22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AC5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79A4A062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908E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6D9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9ADE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FC09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04800A1B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DBDE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AEAF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6402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AB6C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15907805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64E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9686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8ADD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279C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7B4AB12B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2451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22B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F13F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AFC9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7ABEB88B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843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A61A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25B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108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52D1F8E6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A822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C8BC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D0D5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4197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  <w:tr w:rsidR="006674B9" w:rsidRPr="00725385" w14:paraId="6411323F" w14:textId="77777777" w:rsidTr="00CD47EA">
        <w:trPr>
          <w:cantSplit/>
          <w:trHeight w:val="5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6E7D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9092" w14:textId="77777777" w:rsidR="006674B9" w:rsidRPr="00CC1864" w:rsidRDefault="006674B9" w:rsidP="00CC1864">
            <w:pPr>
              <w:pStyle w:val="Tabelle"/>
              <w:rPr>
                <w:rFonts w:cs="Arial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FEBE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805D" w14:textId="77777777" w:rsidR="006674B9" w:rsidRPr="00725385" w:rsidRDefault="006674B9" w:rsidP="00CC1864">
            <w:pPr>
              <w:pStyle w:val="Tabelle"/>
              <w:rPr>
                <w:rFonts w:cs="Arial"/>
                <w:strike/>
              </w:rPr>
            </w:pPr>
          </w:p>
        </w:tc>
      </w:tr>
    </w:tbl>
    <w:p w14:paraId="02C17927" w14:textId="77777777" w:rsidR="009C78A3" w:rsidRPr="00725385" w:rsidRDefault="009C78A3" w:rsidP="006674B9">
      <w:pPr>
        <w:tabs>
          <w:tab w:val="left" w:pos="1842"/>
        </w:tabs>
        <w:ind w:left="0"/>
        <w:rPr>
          <w:rFonts w:cs="Arial"/>
        </w:rPr>
      </w:pPr>
    </w:p>
    <w:sectPr w:rsidR="009C78A3" w:rsidRPr="00725385" w:rsidSect="00A24629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2030" w:right="1134" w:bottom="425" w:left="1134" w:header="425" w:footer="340" w:gutter="113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54D0E" w14:textId="77777777" w:rsidR="001F1E87" w:rsidRDefault="001F1E87" w:rsidP="001613DB">
      <w:r>
        <w:separator/>
      </w:r>
    </w:p>
    <w:p w14:paraId="3489EF39" w14:textId="77777777" w:rsidR="001F1E87" w:rsidRDefault="001F1E87"/>
  </w:endnote>
  <w:endnote w:type="continuationSeparator" w:id="0">
    <w:p w14:paraId="0439F626" w14:textId="77777777" w:rsidR="001F1E87" w:rsidRDefault="001F1E87" w:rsidP="001613DB">
      <w:r>
        <w:continuationSeparator/>
      </w:r>
    </w:p>
    <w:p w14:paraId="3EA4C827" w14:textId="77777777" w:rsidR="001F1E87" w:rsidRDefault="001F1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5A98F" w14:textId="77777777" w:rsidR="00423ADF" w:rsidRDefault="00423ADF" w:rsidP="00564FC3">
    <w:pPr>
      <w:pStyle w:val="Fuzeile"/>
      <w:jc w:val="left"/>
    </w:pPr>
  </w:p>
  <w:p w14:paraId="1826AD17" w14:textId="77777777" w:rsidR="00423ADF" w:rsidRPr="00141A64" w:rsidRDefault="00423ADF" w:rsidP="007844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74EA2" w14:textId="77777777" w:rsidR="001F1E87" w:rsidRDefault="001F1E87" w:rsidP="001613DB">
      <w:r>
        <w:separator/>
      </w:r>
    </w:p>
    <w:p w14:paraId="79F0768A" w14:textId="77777777" w:rsidR="001F1E87" w:rsidRDefault="001F1E87"/>
  </w:footnote>
  <w:footnote w:type="continuationSeparator" w:id="0">
    <w:p w14:paraId="41C49711" w14:textId="77777777" w:rsidR="001F1E87" w:rsidRDefault="001F1E87" w:rsidP="001613DB">
      <w:r>
        <w:continuationSeparator/>
      </w:r>
    </w:p>
    <w:p w14:paraId="2DE434A7" w14:textId="77777777" w:rsidR="001F1E87" w:rsidRDefault="001F1E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6D3A2" w14:textId="77777777" w:rsidR="00423ADF" w:rsidRDefault="003E0539" w:rsidP="001613DB">
    <w:r>
      <w:rPr>
        <w:noProof/>
      </w:rPr>
      <w:pict w14:anchorId="4363DE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430876" o:spid="_x0000_s1039" type="#_x0000_t136" style="position:absolute;left:0;text-align:left;margin-left:0;margin-top:0;width:537.2pt;height:134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rabzug"/>
          <w10:wrap anchorx="margin" anchory="margin"/>
        </v:shape>
      </w:pict>
    </w:r>
    <w:r w:rsidR="00423ADF">
      <w:fldChar w:fldCharType="begin"/>
    </w:r>
    <w:r w:rsidR="00423ADF">
      <w:instrText xml:space="preserve">PAGE  </w:instrText>
    </w:r>
    <w:r w:rsidR="00423ADF">
      <w:fldChar w:fldCharType="end"/>
    </w:r>
  </w:p>
  <w:p w14:paraId="5E41D51A" w14:textId="77777777" w:rsidR="00423ADF" w:rsidRDefault="00423ADF" w:rsidP="001613DB"/>
  <w:p w14:paraId="1E992BD3" w14:textId="77777777" w:rsidR="00D33F32" w:rsidRDefault="00D33F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2410" w:type="dxa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4"/>
      <w:gridCol w:w="1176"/>
    </w:tblGrid>
    <w:tr w:rsidR="001E0F1A" w14:paraId="14772454" w14:textId="77777777" w:rsidTr="00B64872">
      <w:trPr>
        <w:trHeight w:val="368"/>
        <w:jc w:val="right"/>
      </w:trPr>
      <w:tc>
        <w:tcPr>
          <w:tcW w:w="2410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p w14:paraId="42B77E5A" w14:textId="7EE52B34" w:rsidR="001E0F1A" w:rsidRDefault="001E0F1A" w:rsidP="001E0F1A">
              <w:pPr>
                <w:pStyle w:val="Tabelle"/>
              </w:pPr>
              <w:r w:rsidRPr="00906F9B">
                <w:t xml:space="preserve">Seite </w:t>
              </w:r>
              <w:r w:rsidRPr="00906F9B">
                <w:fldChar w:fldCharType="begin"/>
              </w:r>
              <w:r w:rsidRPr="00906F9B">
                <w:instrText>PAGE</w:instrText>
              </w:r>
              <w:r w:rsidRPr="00906F9B">
                <w:fldChar w:fldCharType="separate"/>
              </w:r>
              <w:r w:rsidR="003E0539">
                <w:rPr>
                  <w:noProof/>
                </w:rPr>
                <w:t>5</w:t>
              </w:r>
              <w:r w:rsidRPr="00906F9B">
                <w:fldChar w:fldCharType="end"/>
              </w:r>
              <w:r w:rsidRPr="00906F9B">
                <w:t xml:space="preserve"> von </w:t>
              </w:r>
              <w:r w:rsidRPr="009C78A3">
                <w:fldChar w:fldCharType="begin"/>
              </w:r>
              <w:r w:rsidRPr="009C78A3">
                <w:instrText>NUMPAGES</w:instrText>
              </w:r>
              <w:r w:rsidRPr="009C78A3">
                <w:fldChar w:fldCharType="separate"/>
              </w:r>
              <w:r w:rsidR="003E0539">
                <w:rPr>
                  <w:noProof/>
                </w:rPr>
                <w:t>5</w:t>
              </w:r>
              <w:r w:rsidRPr="009C78A3">
                <w:fldChar w:fldCharType="end"/>
              </w:r>
            </w:p>
          </w:sdtContent>
        </w:sdt>
      </w:tc>
    </w:tr>
    <w:tr w:rsidR="001E0F1A" w14:paraId="1B3D1E12" w14:textId="77777777" w:rsidTr="00B64872">
      <w:trPr>
        <w:trHeight w:val="368"/>
        <w:jc w:val="right"/>
      </w:trPr>
      <w:tc>
        <w:tcPr>
          <w:tcW w:w="2410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39B977FE" w14:textId="757F0E6D" w:rsidR="001E0F1A" w:rsidRDefault="001E0F1A" w:rsidP="001E0F1A">
          <w:pPr>
            <w:pStyle w:val="Tabelle"/>
          </w:pPr>
          <w:r>
            <w:t xml:space="preserve">Stand: </w:t>
          </w:r>
          <w:r w:rsidR="006B61DD">
            <w:t>0</w:t>
          </w:r>
          <w:r w:rsidR="00A24629">
            <w:t>6</w:t>
          </w:r>
          <w:r>
            <w:t xml:space="preserve"> / 20</w:t>
          </w:r>
          <w:r w:rsidR="006B61DD">
            <w:t>26</w:t>
          </w:r>
        </w:p>
      </w:tc>
    </w:tr>
    <w:tr w:rsidR="00423ADF" w14:paraId="603F2A1B" w14:textId="77777777" w:rsidTr="00B64872">
      <w:trPr>
        <w:trHeight w:val="368"/>
        <w:jc w:val="right"/>
      </w:trPr>
      <w:tc>
        <w:tcPr>
          <w:tcW w:w="1234" w:type="dxa"/>
          <w:tcBorders>
            <w:top w:val="single" w:sz="2" w:space="0" w:color="auto"/>
            <w:left w:val="single" w:sz="2" w:space="0" w:color="auto"/>
            <w:bottom w:val="single" w:sz="2" w:space="0" w:color="auto"/>
          </w:tcBorders>
          <w:vAlign w:val="center"/>
        </w:tcPr>
        <w:p w14:paraId="12B7675E" w14:textId="77777777" w:rsidR="00423ADF" w:rsidRDefault="00423ADF" w:rsidP="00502B98">
          <w:pPr>
            <w:pStyle w:val="Tabelle"/>
          </w:pPr>
          <w:r>
            <w:t>Objekt-Nr.:</w:t>
          </w:r>
        </w:p>
      </w:tc>
      <w:tc>
        <w:tcPr>
          <w:tcW w:w="1176" w:type="dxa"/>
          <w:tcBorders>
            <w:top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10537EC" w14:textId="503F259A" w:rsidR="00423ADF" w:rsidRDefault="00DD5DAA" w:rsidP="006D02E0">
          <w:pPr>
            <w:pStyle w:val="Tabelle"/>
          </w:pPr>
          <w:r>
            <w:t>XXXX</w:t>
          </w:r>
        </w:p>
      </w:tc>
    </w:tr>
  </w:tbl>
  <w:p w14:paraId="723F31AF" w14:textId="77777777" w:rsidR="00D33F32" w:rsidRDefault="003E0539" w:rsidP="00120C59">
    <w:pPr>
      <w:ind w:left="0"/>
    </w:pPr>
    <w:r>
      <w:rPr>
        <w:noProof/>
      </w:rPr>
      <w:pict w14:anchorId="695B6D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430877" o:spid="_x0000_s1040" type="#_x0000_t136" style="position:absolute;margin-left:0;margin-top:0;width:537.2pt;height:134.3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rabzu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30109" w14:textId="77777777" w:rsidR="00196B26" w:rsidRDefault="00196B26" w:rsidP="00196B26">
    <w:pPr>
      <w:pStyle w:val="Deckblattberschrift"/>
      <w:spacing w:before="0"/>
    </w:pPr>
    <w:r>
      <w:t>Feuerwehrplan</w:t>
    </w:r>
  </w:p>
  <w:p w14:paraId="759BAC5B" w14:textId="77777777" w:rsidR="00423ADF" w:rsidRPr="00196B26" w:rsidRDefault="00196B26" w:rsidP="00196B26">
    <w:pPr>
      <w:pStyle w:val="Deckblattberschrift"/>
      <w:spacing w:before="0"/>
      <w:rPr>
        <w:sz w:val="40"/>
      </w:rPr>
    </w:pPr>
    <w:r w:rsidRPr="00BF1FD8">
      <w:rPr>
        <w:sz w:val="40"/>
      </w:rPr>
      <w:t>- Feuerwehr Arnsberg-</w:t>
    </w:r>
    <w:r w:rsidR="003E0539">
      <w:rPr>
        <w:noProof/>
      </w:rPr>
      <w:pict w14:anchorId="7385A1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430875" o:spid="_x0000_s1038" type="#_x0000_t136" style="position:absolute;left:0;text-align:left;margin-left:0;margin-top:0;width:537.2pt;height:134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rabzug"/>
          <w10:wrap anchorx="margin" anchory="margin"/>
        </v:shape>
      </w:pict>
    </w:r>
    <w:r w:rsidR="00423ADF"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6883DEC2" wp14:editId="26059BE9">
              <wp:simplePos x="0" y="0"/>
              <wp:positionH relativeFrom="page">
                <wp:posOffset>774065</wp:posOffset>
              </wp:positionH>
              <wp:positionV relativeFrom="page">
                <wp:posOffset>2174240</wp:posOffset>
              </wp:positionV>
              <wp:extent cx="431800" cy="7456170"/>
              <wp:effectExtent l="0" t="0" r="0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" cy="7456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D45E88A" w14:textId="77777777" w:rsidR="00423ADF" w:rsidRDefault="00423ADF" w:rsidP="001613DB"/>
                      </w:txbxContent>
                    </wps:txbx>
                    <wps:bodyPr rot="0" vert="horz" wrap="square" lIns="91440" tIns="45720" rIns="90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883DEC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60.95pt;margin-top:171.2pt;width:34pt;height:587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" stroked="f">
              <v:textbox inset=",,2.5mm">
                <w:txbxContent>
                  <w:p w14:paraId="1D45E88A" w14:textId="77777777" w:rsidR="00423ADF" w:rsidRDefault="00423ADF" w:rsidP="001613D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C1A77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AA01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ECC4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2EE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020E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C886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2099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B6AC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F21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BA9E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333A76"/>
    <w:multiLevelType w:val="hybridMultilevel"/>
    <w:tmpl w:val="1CC87080"/>
    <w:lvl w:ilvl="0" w:tplc="8EEED3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585869"/>
    <w:multiLevelType w:val="hybridMultilevel"/>
    <w:tmpl w:val="239C599C"/>
    <w:lvl w:ilvl="0" w:tplc="D5EEB44C">
      <w:start w:val="1"/>
      <w:numFmt w:val="bullet"/>
      <w:lvlText w:val=""/>
      <w:lvlJc w:val="left"/>
      <w:pPr>
        <w:tabs>
          <w:tab w:val="num" w:pos="720"/>
        </w:tabs>
        <w:ind w:left="284" w:firstLine="76"/>
      </w:pPr>
      <w:rPr>
        <w:rFonts w:ascii="Symbol" w:hAnsi="Symbol" w:hint="default"/>
      </w:rPr>
    </w:lvl>
    <w:lvl w:ilvl="1" w:tplc="7434717C">
      <w:start w:val="1"/>
      <w:numFmt w:val="bullet"/>
      <w:lvlText w:val="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D565D7"/>
    <w:multiLevelType w:val="hybridMultilevel"/>
    <w:tmpl w:val="DD360762"/>
    <w:lvl w:ilvl="0" w:tplc="8530070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13625"/>
    <w:multiLevelType w:val="hybridMultilevel"/>
    <w:tmpl w:val="D05261CE"/>
    <w:lvl w:ilvl="0" w:tplc="E7A06896">
      <w:start w:val="1"/>
      <w:numFmt w:val="bullet"/>
      <w:lvlText w:val="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42DBB"/>
    <w:multiLevelType w:val="hybridMultilevel"/>
    <w:tmpl w:val="30A6DE78"/>
    <w:lvl w:ilvl="0" w:tplc="E7A06896">
      <w:start w:val="1"/>
      <w:numFmt w:val="bullet"/>
      <w:lvlText w:val="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943E4"/>
    <w:multiLevelType w:val="hybridMultilevel"/>
    <w:tmpl w:val="DD360762"/>
    <w:lvl w:ilvl="0" w:tplc="03ECCA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4B0D"/>
    <w:multiLevelType w:val="hybridMultilevel"/>
    <w:tmpl w:val="F84E799C"/>
    <w:lvl w:ilvl="0" w:tplc="03ECCA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5491C"/>
    <w:multiLevelType w:val="hybridMultilevel"/>
    <w:tmpl w:val="6CDA606C"/>
    <w:lvl w:ilvl="0" w:tplc="83FE398E">
      <w:start w:val="5"/>
      <w:numFmt w:val="bullet"/>
      <w:pStyle w:val="Listenabsatz"/>
      <w:lvlText w:val="-"/>
      <w:lvlJc w:val="left"/>
      <w:pPr>
        <w:ind w:left="94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8" w15:restartNumberingAfterBreak="0">
    <w:nsid w:val="3C792993"/>
    <w:multiLevelType w:val="hybridMultilevel"/>
    <w:tmpl w:val="FD10FB32"/>
    <w:lvl w:ilvl="0" w:tplc="660E7E72">
      <w:start w:val="1"/>
      <w:numFmt w:val="bullet"/>
      <w:lvlText w:val="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5569B"/>
    <w:multiLevelType w:val="hybridMultilevel"/>
    <w:tmpl w:val="8E1A0EB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354CA"/>
    <w:multiLevelType w:val="hybridMultilevel"/>
    <w:tmpl w:val="806AD688"/>
    <w:lvl w:ilvl="0" w:tplc="E7A06896">
      <w:start w:val="1"/>
      <w:numFmt w:val="bullet"/>
      <w:lvlText w:val="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D3007"/>
    <w:multiLevelType w:val="hybridMultilevel"/>
    <w:tmpl w:val="E2767E74"/>
    <w:lvl w:ilvl="0" w:tplc="03ECCA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E7A06896">
      <w:start w:val="1"/>
      <w:numFmt w:val="bullet"/>
      <w:lvlText w:val=""/>
      <w:lvlJc w:val="left"/>
      <w:pPr>
        <w:tabs>
          <w:tab w:val="num" w:pos="1800"/>
        </w:tabs>
        <w:ind w:left="1797" w:hanging="357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E008D7"/>
    <w:multiLevelType w:val="hybridMultilevel"/>
    <w:tmpl w:val="D05261CE"/>
    <w:lvl w:ilvl="0" w:tplc="03ECCA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F0B70"/>
    <w:multiLevelType w:val="hybridMultilevel"/>
    <w:tmpl w:val="7348F5B4"/>
    <w:lvl w:ilvl="0" w:tplc="7D9AE8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71D7B"/>
    <w:multiLevelType w:val="hybridMultilevel"/>
    <w:tmpl w:val="B9489EB8"/>
    <w:lvl w:ilvl="0" w:tplc="186E9F38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07" w:hanging="360"/>
      </w:pPr>
    </w:lvl>
    <w:lvl w:ilvl="2" w:tplc="0407001B" w:tentative="1">
      <w:start w:val="1"/>
      <w:numFmt w:val="lowerRoman"/>
      <w:lvlText w:val="%3."/>
      <w:lvlJc w:val="right"/>
      <w:pPr>
        <w:ind w:left="2027" w:hanging="180"/>
      </w:pPr>
    </w:lvl>
    <w:lvl w:ilvl="3" w:tplc="0407000F" w:tentative="1">
      <w:start w:val="1"/>
      <w:numFmt w:val="decimal"/>
      <w:lvlText w:val="%4."/>
      <w:lvlJc w:val="left"/>
      <w:pPr>
        <w:ind w:left="2747" w:hanging="360"/>
      </w:pPr>
    </w:lvl>
    <w:lvl w:ilvl="4" w:tplc="04070019" w:tentative="1">
      <w:start w:val="1"/>
      <w:numFmt w:val="lowerLetter"/>
      <w:lvlText w:val="%5."/>
      <w:lvlJc w:val="left"/>
      <w:pPr>
        <w:ind w:left="3467" w:hanging="360"/>
      </w:pPr>
    </w:lvl>
    <w:lvl w:ilvl="5" w:tplc="0407001B" w:tentative="1">
      <w:start w:val="1"/>
      <w:numFmt w:val="lowerRoman"/>
      <w:lvlText w:val="%6."/>
      <w:lvlJc w:val="right"/>
      <w:pPr>
        <w:ind w:left="4187" w:hanging="180"/>
      </w:pPr>
    </w:lvl>
    <w:lvl w:ilvl="6" w:tplc="0407000F" w:tentative="1">
      <w:start w:val="1"/>
      <w:numFmt w:val="decimal"/>
      <w:lvlText w:val="%7."/>
      <w:lvlJc w:val="left"/>
      <w:pPr>
        <w:ind w:left="4907" w:hanging="360"/>
      </w:pPr>
    </w:lvl>
    <w:lvl w:ilvl="7" w:tplc="04070019" w:tentative="1">
      <w:start w:val="1"/>
      <w:numFmt w:val="lowerLetter"/>
      <w:lvlText w:val="%8."/>
      <w:lvlJc w:val="left"/>
      <w:pPr>
        <w:ind w:left="5627" w:hanging="360"/>
      </w:pPr>
    </w:lvl>
    <w:lvl w:ilvl="8" w:tplc="0407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5" w15:restartNumberingAfterBreak="0">
    <w:nsid w:val="54F05298"/>
    <w:multiLevelType w:val="hybridMultilevel"/>
    <w:tmpl w:val="914694E0"/>
    <w:lvl w:ilvl="0" w:tplc="3CDAE47C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E7A06896">
      <w:start w:val="1"/>
      <w:numFmt w:val="bullet"/>
      <w:lvlText w:val="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234CB"/>
    <w:multiLevelType w:val="hybridMultilevel"/>
    <w:tmpl w:val="0D98CFD4"/>
    <w:lvl w:ilvl="0" w:tplc="EFB6C024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75BCA"/>
    <w:multiLevelType w:val="hybridMultilevel"/>
    <w:tmpl w:val="239C599C"/>
    <w:lvl w:ilvl="0" w:tplc="D5EEB44C">
      <w:start w:val="1"/>
      <w:numFmt w:val="bullet"/>
      <w:lvlText w:val=""/>
      <w:lvlJc w:val="left"/>
      <w:pPr>
        <w:tabs>
          <w:tab w:val="num" w:pos="720"/>
        </w:tabs>
        <w:ind w:left="284" w:firstLine="76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182BD4"/>
    <w:multiLevelType w:val="hybridMultilevel"/>
    <w:tmpl w:val="806AD688"/>
    <w:lvl w:ilvl="0" w:tplc="03ECCA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D14CA"/>
    <w:multiLevelType w:val="hybridMultilevel"/>
    <w:tmpl w:val="22BAB60C"/>
    <w:lvl w:ilvl="0" w:tplc="9BD2342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44D44"/>
    <w:multiLevelType w:val="hybridMultilevel"/>
    <w:tmpl w:val="FAC02CC4"/>
    <w:lvl w:ilvl="0" w:tplc="03ECCA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D78AE"/>
    <w:multiLevelType w:val="hybridMultilevel"/>
    <w:tmpl w:val="FB9C5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42CB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6"/>
  </w:num>
  <w:num w:numId="2">
    <w:abstractNumId w:val="25"/>
  </w:num>
  <w:num w:numId="3">
    <w:abstractNumId w:val="27"/>
  </w:num>
  <w:num w:numId="4">
    <w:abstractNumId w:val="11"/>
  </w:num>
  <w:num w:numId="5">
    <w:abstractNumId w:val="14"/>
  </w:num>
  <w:num w:numId="6">
    <w:abstractNumId w:val="13"/>
  </w:num>
  <w:num w:numId="7">
    <w:abstractNumId w:val="22"/>
  </w:num>
  <w:num w:numId="8">
    <w:abstractNumId w:val="28"/>
  </w:num>
  <w:num w:numId="9">
    <w:abstractNumId w:val="20"/>
  </w:num>
  <w:num w:numId="10">
    <w:abstractNumId w:val="10"/>
  </w:num>
  <w:num w:numId="11">
    <w:abstractNumId w:val="18"/>
  </w:num>
  <w:num w:numId="12">
    <w:abstractNumId w:val="16"/>
  </w:num>
  <w:num w:numId="13">
    <w:abstractNumId w:val="30"/>
  </w:num>
  <w:num w:numId="14">
    <w:abstractNumId w:val="32"/>
  </w:num>
  <w:num w:numId="15">
    <w:abstractNumId w:val="21"/>
  </w:num>
  <w:num w:numId="16">
    <w:abstractNumId w:val="15"/>
  </w:num>
  <w:num w:numId="17">
    <w:abstractNumId w:val="12"/>
  </w:num>
  <w:num w:numId="18">
    <w:abstractNumId w:val="19"/>
  </w:num>
  <w:num w:numId="19">
    <w:abstractNumId w:val="29"/>
  </w:num>
  <w:num w:numId="20">
    <w:abstractNumId w:val="23"/>
  </w:num>
  <w:num w:numId="21">
    <w:abstractNumId w:val="8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4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DD"/>
    <w:rsid w:val="00040166"/>
    <w:rsid w:val="0006060C"/>
    <w:rsid w:val="0006373E"/>
    <w:rsid w:val="000723B4"/>
    <w:rsid w:val="00083484"/>
    <w:rsid w:val="00087665"/>
    <w:rsid w:val="00091197"/>
    <w:rsid w:val="00096D1B"/>
    <w:rsid w:val="000A79E1"/>
    <w:rsid w:val="000B04ED"/>
    <w:rsid w:val="000C254A"/>
    <w:rsid w:val="001076E4"/>
    <w:rsid w:val="00120C59"/>
    <w:rsid w:val="0012184B"/>
    <w:rsid w:val="00137A2A"/>
    <w:rsid w:val="00141A64"/>
    <w:rsid w:val="00145C0C"/>
    <w:rsid w:val="001613DB"/>
    <w:rsid w:val="00166A85"/>
    <w:rsid w:val="00180497"/>
    <w:rsid w:val="00196B26"/>
    <w:rsid w:val="001B6393"/>
    <w:rsid w:val="001C2C9D"/>
    <w:rsid w:val="001E0F1A"/>
    <w:rsid w:val="001F1E87"/>
    <w:rsid w:val="001F2894"/>
    <w:rsid w:val="001F38CF"/>
    <w:rsid w:val="00200CCA"/>
    <w:rsid w:val="002018F5"/>
    <w:rsid w:val="00211679"/>
    <w:rsid w:val="00214E76"/>
    <w:rsid w:val="00227144"/>
    <w:rsid w:val="00241AF1"/>
    <w:rsid w:val="0024284F"/>
    <w:rsid w:val="00243683"/>
    <w:rsid w:val="00247331"/>
    <w:rsid w:val="00256693"/>
    <w:rsid w:val="00257382"/>
    <w:rsid w:val="00267560"/>
    <w:rsid w:val="00275A8E"/>
    <w:rsid w:val="002B68A3"/>
    <w:rsid w:val="002C4637"/>
    <w:rsid w:val="002F2047"/>
    <w:rsid w:val="002F4DEE"/>
    <w:rsid w:val="00306FCE"/>
    <w:rsid w:val="003141DC"/>
    <w:rsid w:val="00315E41"/>
    <w:rsid w:val="00323D90"/>
    <w:rsid w:val="003349CB"/>
    <w:rsid w:val="00336659"/>
    <w:rsid w:val="00350867"/>
    <w:rsid w:val="00367436"/>
    <w:rsid w:val="003776A8"/>
    <w:rsid w:val="0039140C"/>
    <w:rsid w:val="00392BEA"/>
    <w:rsid w:val="00397EAF"/>
    <w:rsid w:val="003A1B0F"/>
    <w:rsid w:val="003B6007"/>
    <w:rsid w:val="003C54A2"/>
    <w:rsid w:val="003D43C8"/>
    <w:rsid w:val="003E0539"/>
    <w:rsid w:val="003E2E4B"/>
    <w:rsid w:val="003E7603"/>
    <w:rsid w:val="004103AD"/>
    <w:rsid w:val="00412353"/>
    <w:rsid w:val="0042122E"/>
    <w:rsid w:val="00423ADF"/>
    <w:rsid w:val="004458E2"/>
    <w:rsid w:val="00451D9F"/>
    <w:rsid w:val="00454870"/>
    <w:rsid w:val="00460146"/>
    <w:rsid w:val="004636F7"/>
    <w:rsid w:val="00465CDD"/>
    <w:rsid w:val="00467BA5"/>
    <w:rsid w:val="004712DE"/>
    <w:rsid w:val="004802FA"/>
    <w:rsid w:val="004849EF"/>
    <w:rsid w:val="00496EC2"/>
    <w:rsid w:val="004A305E"/>
    <w:rsid w:val="004C027C"/>
    <w:rsid w:val="004E0CC6"/>
    <w:rsid w:val="004E5C61"/>
    <w:rsid w:val="00502B98"/>
    <w:rsid w:val="00513E42"/>
    <w:rsid w:val="00517005"/>
    <w:rsid w:val="00534AB7"/>
    <w:rsid w:val="00544194"/>
    <w:rsid w:val="00545CAB"/>
    <w:rsid w:val="00563EDA"/>
    <w:rsid w:val="00564FC3"/>
    <w:rsid w:val="00567043"/>
    <w:rsid w:val="005677E2"/>
    <w:rsid w:val="00570225"/>
    <w:rsid w:val="00573FBD"/>
    <w:rsid w:val="005761F8"/>
    <w:rsid w:val="00577F9C"/>
    <w:rsid w:val="00592B2C"/>
    <w:rsid w:val="00593C6F"/>
    <w:rsid w:val="005A1161"/>
    <w:rsid w:val="005A31E7"/>
    <w:rsid w:val="005E2854"/>
    <w:rsid w:val="005F3C9E"/>
    <w:rsid w:val="005F766A"/>
    <w:rsid w:val="0060317F"/>
    <w:rsid w:val="006137C5"/>
    <w:rsid w:val="0061752D"/>
    <w:rsid w:val="00623613"/>
    <w:rsid w:val="00625F77"/>
    <w:rsid w:val="00632C23"/>
    <w:rsid w:val="00644646"/>
    <w:rsid w:val="006456E9"/>
    <w:rsid w:val="00653267"/>
    <w:rsid w:val="006674B9"/>
    <w:rsid w:val="00677CBB"/>
    <w:rsid w:val="00685417"/>
    <w:rsid w:val="006A2A2E"/>
    <w:rsid w:val="006A575F"/>
    <w:rsid w:val="006B265F"/>
    <w:rsid w:val="006B54FB"/>
    <w:rsid w:val="006B61DD"/>
    <w:rsid w:val="006D02E0"/>
    <w:rsid w:val="006D5535"/>
    <w:rsid w:val="006F6DE2"/>
    <w:rsid w:val="006F7623"/>
    <w:rsid w:val="00700F2F"/>
    <w:rsid w:val="007031D5"/>
    <w:rsid w:val="00710119"/>
    <w:rsid w:val="00720AA5"/>
    <w:rsid w:val="00725385"/>
    <w:rsid w:val="0072715E"/>
    <w:rsid w:val="00740967"/>
    <w:rsid w:val="00741527"/>
    <w:rsid w:val="00745B84"/>
    <w:rsid w:val="00751B57"/>
    <w:rsid w:val="007723EE"/>
    <w:rsid w:val="007758BC"/>
    <w:rsid w:val="007844CA"/>
    <w:rsid w:val="00786F4E"/>
    <w:rsid w:val="00794255"/>
    <w:rsid w:val="00797858"/>
    <w:rsid w:val="007A443A"/>
    <w:rsid w:val="007B0E65"/>
    <w:rsid w:val="007B7F67"/>
    <w:rsid w:val="007C2EFB"/>
    <w:rsid w:val="007C56A3"/>
    <w:rsid w:val="007D40D8"/>
    <w:rsid w:val="007F7160"/>
    <w:rsid w:val="00800AC7"/>
    <w:rsid w:val="00812FE4"/>
    <w:rsid w:val="008237D8"/>
    <w:rsid w:val="00825C88"/>
    <w:rsid w:val="008264E6"/>
    <w:rsid w:val="00830B7E"/>
    <w:rsid w:val="00846C50"/>
    <w:rsid w:val="00850261"/>
    <w:rsid w:val="00861C48"/>
    <w:rsid w:val="0087192F"/>
    <w:rsid w:val="00874F81"/>
    <w:rsid w:val="008804B5"/>
    <w:rsid w:val="00880B41"/>
    <w:rsid w:val="00887145"/>
    <w:rsid w:val="00896094"/>
    <w:rsid w:val="00896A1F"/>
    <w:rsid w:val="008A781A"/>
    <w:rsid w:val="008C6797"/>
    <w:rsid w:val="008C749C"/>
    <w:rsid w:val="008E02ED"/>
    <w:rsid w:val="008E211E"/>
    <w:rsid w:val="008E2366"/>
    <w:rsid w:val="008E7716"/>
    <w:rsid w:val="008F2ACC"/>
    <w:rsid w:val="00906F9B"/>
    <w:rsid w:val="00921E58"/>
    <w:rsid w:val="00933435"/>
    <w:rsid w:val="0094301B"/>
    <w:rsid w:val="009523F9"/>
    <w:rsid w:val="00981F26"/>
    <w:rsid w:val="00992367"/>
    <w:rsid w:val="009945F8"/>
    <w:rsid w:val="009C35A1"/>
    <w:rsid w:val="009C78A3"/>
    <w:rsid w:val="009D1EDB"/>
    <w:rsid w:val="009E25A3"/>
    <w:rsid w:val="009E2A17"/>
    <w:rsid w:val="009E7C6F"/>
    <w:rsid w:val="009F676E"/>
    <w:rsid w:val="00A072D2"/>
    <w:rsid w:val="00A07E9C"/>
    <w:rsid w:val="00A24225"/>
    <w:rsid w:val="00A24629"/>
    <w:rsid w:val="00A304C0"/>
    <w:rsid w:val="00A43BB2"/>
    <w:rsid w:val="00A56E33"/>
    <w:rsid w:val="00A70BEC"/>
    <w:rsid w:val="00A71D8E"/>
    <w:rsid w:val="00A73848"/>
    <w:rsid w:val="00A82CC8"/>
    <w:rsid w:val="00A83482"/>
    <w:rsid w:val="00A979DA"/>
    <w:rsid w:val="00AA4352"/>
    <w:rsid w:val="00AA7AD4"/>
    <w:rsid w:val="00AB17DA"/>
    <w:rsid w:val="00AC7EE1"/>
    <w:rsid w:val="00AE1C97"/>
    <w:rsid w:val="00B07ED2"/>
    <w:rsid w:val="00B13476"/>
    <w:rsid w:val="00B45EC8"/>
    <w:rsid w:val="00B56B27"/>
    <w:rsid w:val="00B64872"/>
    <w:rsid w:val="00B67D92"/>
    <w:rsid w:val="00BB3B23"/>
    <w:rsid w:val="00BC0931"/>
    <w:rsid w:val="00BC09AC"/>
    <w:rsid w:val="00BC2D37"/>
    <w:rsid w:val="00BC41B1"/>
    <w:rsid w:val="00BD634C"/>
    <w:rsid w:val="00BE28F6"/>
    <w:rsid w:val="00BE332E"/>
    <w:rsid w:val="00BE5B99"/>
    <w:rsid w:val="00BF4B28"/>
    <w:rsid w:val="00C224CD"/>
    <w:rsid w:val="00C43A2D"/>
    <w:rsid w:val="00C70992"/>
    <w:rsid w:val="00C82926"/>
    <w:rsid w:val="00C9431F"/>
    <w:rsid w:val="00CA072A"/>
    <w:rsid w:val="00CA29B9"/>
    <w:rsid w:val="00CB0529"/>
    <w:rsid w:val="00CB6BCF"/>
    <w:rsid w:val="00CC1864"/>
    <w:rsid w:val="00CC1F09"/>
    <w:rsid w:val="00CC2128"/>
    <w:rsid w:val="00CC5710"/>
    <w:rsid w:val="00CC7EB3"/>
    <w:rsid w:val="00CD0D1F"/>
    <w:rsid w:val="00CE11F9"/>
    <w:rsid w:val="00CF0E1B"/>
    <w:rsid w:val="00CF3D32"/>
    <w:rsid w:val="00CF779A"/>
    <w:rsid w:val="00D06537"/>
    <w:rsid w:val="00D204A7"/>
    <w:rsid w:val="00D304A9"/>
    <w:rsid w:val="00D33F32"/>
    <w:rsid w:val="00D37568"/>
    <w:rsid w:val="00D63459"/>
    <w:rsid w:val="00D70984"/>
    <w:rsid w:val="00D72FB9"/>
    <w:rsid w:val="00D83237"/>
    <w:rsid w:val="00D84854"/>
    <w:rsid w:val="00D95F8C"/>
    <w:rsid w:val="00DB2950"/>
    <w:rsid w:val="00DB31BC"/>
    <w:rsid w:val="00DB44A8"/>
    <w:rsid w:val="00DB529F"/>
    <w:rsid w:val="00DD5DAA"/>
    <w:rsid w:val="00DE050A"/>
    <w:rsid w:val="00DE114B"/>
    <w:rsid w:val="00DE7112"/>
    <w:rsid w:val="00DF6FC7"/>
    <w:rsid w:val="00E1692E"/>
    <w:rsid w:val="00E24B7F"/>
    <w:rsid w:val="00E2782A"/>
    <w:rsid w:val="00E46CF8"/>
    <w:rsid w:val="00E56197"/>
    <w:rsid w:val="00E7761B"/>
    <w:rsid w:val="00E80E1D"/>
    <w:rsid w:val="00E9504C"/>
    <w:rsid w:val="00EC5EEF"/>
    <w:rsid w:val="00EC6C68"/>
    <w:rsid w:val="00EC6FEB"/>
    <w:rsid w:val="00ED3F2D"/>
    <w:rsid w:val="00EE27CA"/>
    <w:rsid w:val="00EE3979"/>
    <w:rsid w:val="00EE5D3B"/>
    <w:rsid w:val="00EF26B0"/>
    <w:rsid w:val="00F20A79"/>
    <w:rsid w:val="00F212DD"/>
    <w:rsid w:val="00F22BBA"/>
    <w:rsid w:val="00F30DB0"/>
    <w:rsid w:val="00F44929"/>
    <w:rsid w:val="00F50AE7"/>
    <w:rsid w:val="00F5143F"/>
    <w:rsid w:val="00F603AF"/>
    <w:rsid w:val="00F6506A"/>
    <w:rsid w:val="00F7022C"/>
    <w:rsid w:val="00F9320C"/>
    <w:rsid w:val="00FB46C9"/>
    <w:rsid w:val="00FD40EC"/>
    <w:rsid w:val="00FE4817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4B630"/>
  <w15:docId w15:val="{79A0306F-0143-4964-A081-198B3C54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70BEC"/>
    <w:pPr>
      <w:keepLines/>
      <w:spacing w:before="120" w:line="360" w:lineRule="auto"/>
      <w:ind w:left="227"/>
      <w:contextualSpacing/>
    </w:pPr>
    <w:rPr>
      <w:rFonts w:ascii="Arial" w:hAnsi="Arial"/>
    </w:rPr>
  </w:style>
  <w:style w:type="paragraph" w:styleId="berschrift1">
    <w:name w:val="heading 1"/>
    <w:basedOn w:val="berschrift2"/>
    <w:next w:val="Standard"/>
    <w:link w:val="berschrift1Zchn"/>
    <w:qFormat/>
    <w:rsid w:val="00F22BBA"/>
    <w:pPr>
      <w:pBdr>
        <w:top w:val="single" w:sz="8" w:space="2" w:color="auto"/>
        <w:bottom w:val="single" w:sz="8" w:space="2" w:color="auto"/>
      </w:pBdr>
      <w:outlineLvl w:val="0"/>
    </w:pPr>
  </w:style>
  <w:style w:type="paragraph" w:styleId="berschrift2">
    <w:name w:val="heading 2"/>
    <w:basedOn w:val="Standard"/>
    <w:next w:val="Standard"/>
    <w:qFormat/>
    <w:rsid w:val="00F22BBA"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3" w:color="auto"/>
      </w:pBdr>
      <w:shd w:val="clear" w:color="auto" w:fill="D9D9D9" w:themeFill="background1" w:themeFillShade="D9"/>
      <w:spacing w:line="240" w:lineRule="auto"/>
      <w:contextualSpacing w:val="0"/>
      <w:outlineLvl w:val="1"/>
    </w:pPr>
    <w:rPr>
      <w:b/>
      <w:sz w:val="24"/>
    </w:rPr>
  </w:style>
  <w:style w:type="paragraph" w:styleId="berschrift3">
    <w:name w:val="heading 3"/>
    <w:basedOn w:val="berschrift2"/>
    <w:next w:val="Standard"/>
    <w:qFormat/>
    <w:rsid w:val="001C2C9D"/>
    <w:pPr>
      <w:outlineLvl w:val="2"/>
    </w:p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b/>
      <w:sz w:val="40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cs="Arial"/>
      <w:b/>
      <w:bCs/>
      <w:sz w:val="4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1560"/>
        <w:tab w:val="left" w:pos="3402"/>
      </w:tabs>
      <w:outlineLvl w:val="5"/>
    </w:pPr>
    <w:rPr>
      <w:rFonts w:ascii="Verdana" w:hAnsi="Verdana"/>
      <w:b/>
      <w:bCs/>
      <w:u w:val="single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cs="Arial"/>
      <w:sz w:val="36"/>
      <w:bdr w:val="single" w:sz="4" w:space="0" w:color="auto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4536"/>
        <w:tab w:val="left" w:pos="6804"/>
      </w:tabs>
      <w:outlineLvl w:val="8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Linksbndig">
    <w:name w:val="Kopfzeile Linksbündig"/>
    <w:basedOn w:val="KopfzeileRechtsbndig"/>
    <w:qFormat/>
    <w:rsid w:val="008237D8"/>
    <w:pPr>
      <w:jc w:val="left"/>
    </w:pPr>
  </w:style>
  <w:style w:type="paragraph" w:styleId="Fuzeile">
    <w:name w:val="footer"/>
    <w:basedOn w:val="Standard"/>
    <w:link w:val="FuzeileZchn"/>
    <w:rsid w:val="008237D8"/>
    <w:pPr>
      <w:spacing w:line="240" w:lineRule="auto"/>
      <w:jc w:val="center"/>
    </w:pPr>
    <w:rPr>
      <w:rFonts w:ascii="Verdana" w:hAnsi="Verdana"/>
      <w:sz w:val="16"/>
    </w:rPr>
  </w:style>
  <w:style w:type="paragraph" w:customStyle="1" w:styleId="KopfzeileAnschrift">
    <w:name w:val="Kopfzeile Anschrift"/>
    <w:basedOn w:val="Standard"/>
    <w:qFormat/>
    <w:rsid w:val="00DE114B"/>
    <w:pPr>
      <w:tabs>
        <w:tab w:val="center" w:pos="6096"/>
        <w:tab w:val="right" w:pos="9498"/>
      </w:tabs>
      <w:spacing w:before="720"/>
      <w:ind w:left="2694"/>
      <w:jc w:val="both"/>
    </w:pPr>
  </w:style>
  <w:style w:type="paragraph" w:customStyle="1" w:styleId="KopfzeileRechtsbndig">
    <w:name w:val="Kopfzeile Rechtsbündig"/>
    <w:basedOn w:val="Standard"/>
    <w:qFormat/>
    <w:rsid w:val="008237D8"/>
    <w:pPr>
      <w:tabs>
        <w:tab w:val="center" w:pos="4536"/>
        <w:tab w:val="right" w:pos="9072"/>
      </w:tabs>
      <w:spacing w:before="60" w:after="60" w:line="240" w:lineRule="auto"/>
      <w:jc w:val="right"/>
    </w:pPr>
  </w:style>
  <w:style w:type="paragraph" w:styleId="Kopfzeile">
    <w:name w:val="header"/>
    <w:basedOn w:val="KopfzeileAnschrift"/>
    <w:link w:val="KopfzeileZchn"/>
    <w:uiPriority w:val="99"/>
    <w:unhideWhenUsed/>
    <w:qFormat/>
    <w:rsid w:val="008237D8"/>
    <w:pPr>
      <w:spacing w:line="240" w:lineRule="auto"/>
      <w:ind w:left="2693"/>
    </w:pPr>
    <w:rPr>
      <w:rFonts w:ascii="Verdana" w:hAnsi="Verdana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237D8"/>
    <w:rPr>
      <w:rFonts w:ascii="Verdana" w:hAnsi="Verdana"/>
      <w:sz w:val="16"/>
    </w:rPr>
  </w:style>
  <w:style w:type="paragraph" w:customStyle="1" w:styleId="Tabelle">
    <w:name w:val="Tabelle"/>
    <w:basedOn w:val="Standard"/>
    <w:rsid w:val="006F7623"/>
    <w:pPr>
      <w:spacing w:before="60" w:after="60" w:line="240" w:lineRule="auto"/>
      <w:ind w:left="0"/>
      <w:contextualSpacing w:val="0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Anschiftkopf">
    <w:name w:val="Anschiftkopf"/>
    <w:basedOn w:val="Standard"/>
    <w:rsid w:val="00906F9B"/>
    <w:pPr>
      <w:tabs>
        <w:tab w:val="right" w:pos="8222"/>
      </w:tabs>
      <w:spacing w:before="240" w:after="120"/>
    </w:pPr>
    <w:rPr>
      <w:rFonts w:ascii="Verdana" w:hAnsi="Verdana"/>
      <w:sz w:val="12"/>
      <w:u w:val="single"/>
    </w:rPr>
  </w:style>
  <w:style w:type="character" w:styleId="Hyperlink">
    <w:name w:val="Hyperlink"/>
    <w:basedOn w:val="Absatz-Standardschriftart"/>
    <w:uiPriority w:val="99"/>
    <w:unhideWhenUsed/>
    <w:rsid w:val="008237D8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nhideWhenUsed/>
    <w:rsid w:val="008237D8"/>
    <w:pPr>
      <w:spacing w:before="0" w:line="240" w:lineRule="auto"/>
    </w:pPr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7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4">
    <w:name w:val="toc 4"/>
    <w:basedOn w:val="Standard"/>
    <w:next w:val="Standard"/>
    <w:autoRedefine/>
    <w:semiHidden/>
    <w:rsid w:val="00BC41B1"/>
    <w:pPr>
      <w:ind w:left="600"/>
    </w:pPr>
  </w:style>
  <w:style w:type="character" w:customStyle="1" w:styleId="SprechblasentextZchn">
    <w:name w:val="Sprechblasentext Zchn"/>
    <w:basedOn w:val="Absatz-Standardschriftart"/>
    <w:link w:val="Sprechblasentext"/>
    <w:rsid w:val="008237D8"/>
    <w:rPr>
      <w:rFonts w:ascii="Segoe UI" w:hAnsi="Segoe UI" w:cs="Segoe UI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rsid w:val="008237D8"/>
    <w:rPr>
      <w:rFonts w:ascii="Verdana" w:hAnsi="Verdana"/>
      <w:sz w:val="16"/>
    </w:rPr>
  </w:style>
  <w:style w:type="paragraph" w:customStyle="1" w:styleId="Standart5cm">
    <w:name w:val="Standart 5 cm"/>
    <w:basedOn w:val="Standard"/>
    <w:rsid w:val="00CF3D32"/>
    <w:pPr>
      <w:ind w:left="3062" w:hanging="2835"/>
    </w:pPr>
  </w:style>
  <w:style w:type="paragraph" w:customStyle="1" w:styleId="Standart8cm">
    <w:name w:val="Standart 8 cm"/>
    <w:basedOn w:val="Standard6cm"/>
    <w:rsid w:val="000723B4"/>
    <w:pPr>
      <w:ind w:left="4990" w:hanging="4763"/>
    </w:pPr>
  </w:style>
  <w:style w:type="paragraph" w:styleId="Listenabsatz">
    <w:name w:val="List Paragraph"/>
    <w:basedOn w:val="Standard"/>
    <w:uiPriority w:val="34"/>
    <w:qFormat/>
    <w:rsid w:val="00EC5EEF"/>
    <w:pPr>
      <w:numPr>
        <w:numId w:val="31"/>
      </w:numPr>
      <w:spacing w:before="0"/>
      <w:ind w:hanging="357"/>
    </w:pPr>
  </w:style>
  <w:style w:type="paragraph" w:customStyle="1" w:styleId="Standard6cm">
    <w:name w:val="Standard 6 cm"/>
    <w:basedOn w:val="Standard"/>
    <w:rsid w:val="005F3C9E"/>
    <w:pPr>
      <w:ind w:left="3856" w:hanging="3629"/>
    </w:pPr>
  </w:style>
  <w:style w:type="paragraph" w:customStyle="1" w:styleId="Standard3cm">
    <w:name w:val="Standard 3 cm"/>
    <w:basedOn w:val="Standard6cm"/>
    <w:rsid w:val="005F3C9E"/>
    <w:pPr>
      <w:ind w:left="2155" w:hanging="1928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70BEC"/>
    <w:pPr>
      <w:pBdr>
        <w:top w:val="single" w:sz="8" w:space="1" w:color="auto"/>
        <w:right w:val="single" w:sz="8" w:space="4" w:color="auto"/>
      </w:pBdr>
      <w:spacing w:before="240" w:line="259" w:lineRule="auto"/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A70BEC"/>
    <w:pPr>
      <w:tabs>
        <w:tab w:val="right" w:leader="dot" w:pos="9516"/>
      </w:tabs>
      <w:spacing w:before="60"/>
      <w:ind w:left="340"/>
    </w:pPr>
  </w:style>
  <w:style w:type="paragraph" w:styleId="Verzeichnis2">
    <w:name w:val="toc 2"/>
    <w:basedOn w:val="Standard"/>
    <w:next w:val="Standard"/>
    <w:autoRedefine/>
    <w:uiPriority w:val="39"/>
    <w:unhideWhenUsed/>
    <w:rsid w:val="00A70BEC"/>
    <w:pPr>
      <w:tabs>
        <w:tab w:val="right" w:leader="dot" w:pos="9516"/>
      </w:tabs>
      <w:spacing w:before="0"/>
      <w:ind w:left="567"/>
      <w:contextualSpacing w:val="0"/>
    </w:pPr>
  </w:style>
  <w:style w:type="paragraph" w:styleId="Verzeichnis3">
    <w:name w:val="toc 3"/>
    <w:basedOn w:val="Standard"/>
    <w:next w:val="Standard"/>
    <w:autoRedefine/>
    <w:uiPriority w:val="39"/>
    <w:unhideWhenUsed/>
    <w:rsid w:val="00397EAF"/>
    <w:pPr>
      <w:spacing w:after="100"/>
      <w:ind w:left="400"/>
    </w:pPr>
  </w:style>
  <w:style w:type="paragraph" w:customStyle="1" w:styleId="Deckblattberschrift">
    <w:name w:val="Deckblatt Überschrift"/>
    <w:qFormat/>
    <w:rsid w:val="00A70BEC"/>
    <w:pPr>
      <w:shd w:val="clear" w:color="auto" w:fill="FF0000"/>
      <w:spacing w:before="720" w:line="252" w:lineRule="auto"/>
      <w:jc w:val="center"/>
    </w:pPr>
    <w:rPr>
      <w:rFonts w:ascii="Arial" w:hAnsi="Arial"/>
      <w:b/>
      <w:color w:val="FFFFFF" w:themeColor="background1"/>
      <w:kern w:val="32"/>
      <w:sz w:val="72"/>
    </w:rPr>
  </w:style>
  <w:style w:type="paragraph" w:styleId="Datum">
    <w:name w:val="Date"/>
    <w:basedOn w:val="Standard"/>
    <w:next w:val="Standard"/>
    <w:link w:val="DatumZchn"/>
    <w:rsid w:val="00397EAF"/>
  </w:style>
  <w:style w:type="character" w:customStyle="1" w:styleId="DatumZchn">
    <w:name w:val="Datum Zchn"/>
    <w:basedOn w:val="Absatz-Standardschriftart"/>
    <w:link w:val="Datum"/>
    <w:rsid w:val="00397EAF"/>
    <w:rPr>
      <w:rFonts w:ascii="Arial" w:hAnsi="Arial"/>
    </w:rPr>
  </w:style>
  <w:style w:type="paragraph" w:customStyle="1" w:styleId="TabelleFett">
    <w:name w:val="Tabelle + Fett"/>
    <w:basedOn w:val="Tabelle"/>
    <w:rsid w:val="00563EDA"/>
    <w:pPr>
      <w:keepNext/>
    </w:pPr>
    <w:rPr>
      <w:b/>
      <w:bCs/>
    </w:rPr>
  </w:style>
  <w:style w:type="paragraph" w:customStyle="1" w:styleId="Warntext">
    <w:name w:val="Warntext"/>
    <w:basedOn w:val="Standard"/>
    <w:rsid w:val="004458E2"/>
    <w:pPr>
      <w:ind w:left="0"/>
      <w:jc w:val="center"/>
    </w:pPr>
    <w:rPr>
      <w:b/>
      <w:bCs/>
      <w:color w:val="FF0000"/>
    </w:rPr>
  </w:style>
  <w:style w:type="character" w:customStyle="1" w:styleId="berschrift1Zchn">
    <w:name w:val="Überschrift 1 Zchn"/>
    <w:basedOn w:val="Absatz-Standardschriftart"/>
    <w:link w:val="berschrift1"/>
    <w:rsid w:val="0012184B"/>
    <w:rPr>
      <w:rFonts w:ascii="Arial" w:hAnsi="Arial"/>
      <w:b/>
      <w:sz w:val="24"/>
      <w:shd w:val="clear" w:color="auto" w:fill="D9D9D9" w:themeFill="background1" w:themeFillShade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VORLAGEN%20CAD\CAD_FW-Plan\FW-schriftl-Teil\NKP-FW-Plan-schriftl-Teil-Arnsberg-2026-0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C8D3F-36A8-4429-AEB1-FBEC7C512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NKP-FW-Plan-schriftl-Teil-Arnsberg-2026-04.dotx</Template>
  <TotalTime>0</TotalTime>
  <Pages>5</Pages>
  <Words>530</Words>
  <Characters>4345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Schriftlicher Teil</vt:lpstr>
    </vt:vector>
  </TitlesOfParts>
  <Company>Neumann Krex &amp; Partner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Schriftlicher Teil</dc:title>
  <dc:creator>NKP - K. Klabes</dc:creator>
  <cp:lastModifiedBy>Hellmund, René</cp:lastModifiedBy>
  <cp:revision>7</cp:revision>
  <cp:lastPrinted>2026-08-19T05:51:00Z</cp:lastPrinted>
  <dcterms:created xsi:type="dcterms:W3CDTF">2026-08-19T10:48:00Z</dcterms:created>
  <dcterms:modified xsi:type="dcterms:W3CDTF">2026-09-16T19:25:00Z</dcterms:modified>
</cp:coreProperties>
</file>